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3DA966" w14:textId="25CD26DB" w:rsidR="00216A62" w:rsidRDefault="00216A62">
      <w:pPr>
        <w:rPr>
          <w:rStyle w:val="Hyperlink"/>
          <w:rFonts w:cs="Arial"/>
          <w:b/>
          <w:sz w:val="20"/>
          <w:lang w:val="de-AT"/>
        </w:rPr>
      </w:pPr>
    </w:p>
    <w:p w14:paraId="29D41B02" w14:textId="7FC65293" w:rsidR="00447F1B" w:rsidRDefault="00447F1B">
      <w:pPr>
        <w:rPr>
          <w:rStyle w:val="Hyperlink"/>
          <w:rFonts w:cs="Arial"/>
          <w:b/>
          <w:sz w:val="20"/>
          <w:lang w:val="de-AT"/>
        </w:rPr>
      </w:pPr>
    </w:p>
    <w:p w14:paraId="76EBAE82" w14:textId="2D0291CC" w:rsidR="00447F1B" w:rsidRDefault="00447F1B" w:rsidP="00447F1B">
      <w:pPr>
        <w:jc w:val="center"/>
        <w:rPr>
          <w:rStyle w:val="Hyperlink"/>
          <w:rFonts w:cs="Arial"/>
          <w:b/>
          <w:color w:val="auto"/>
          <w:sz w:val="40"/>
          <w:szCs w:val="40"/>
          <w:u w:val="none"/>
          <w:lang w:val="de-AT"/>
        </w:rPr>
      </w:pPr>
      <w:r w:rsidRPr="00447F1B">
        <w:rPr>
          <w:rStyle w:val="Hyperlink"/>
          <w:rFonts w:cs="Arial"/>
          <w:b/>
          <w:color w:val="auto"/>
          <w:sz w:val="40"/>
          <w:szCs w:val="40"/>
          <w:u w:val="none"/>
          <w:lang w:val="de-AT"/>
        </w:rPr>
        <w:t>Änderungsdreieck</w:t>
      </w:r>
      <w:r w:rsidR="00FF5762">
        <w:rPr>
          <w:rStyle w:val="Hyperlink"/>
          <w:rFonts w:cs="Arial"/>
          <w:b/>
          <w:color w:val="auto"/>
          <w:sz w:val="40"/>
          <w:szCs w:val="40"/>
          <w:u w:val="none"/>
          <w:lang w:val="de-AT"/>
        </w:rPr>
        <w:t xml:space="preserve"> / </w:t>
      </w:r>
      <w:bookmarkStart w:id="0" w:name="_Hlk162422066"/>
      <w:proofErr w:type="spellStart"/>
      <w:r w:rsidR="00FF5762">
        <w:rPr>
          <w:rStyle w:val="Hyperlink"/>
          <w:rFonts w:cs="Arial"/>
          <w:b/>
          <w:color w:val="auto"/>
          <w:sz w:val="40"/>
          <w:szCs w:val="40"/>
          <w:u w:val="none"/>
          <w:lang w:val="de-AT"/>
        </w:rPr>
        <w:t>triangle</w:t>
      </w:r>
      <w:proofErr w:type="spellEnd"/>
      <w:r w:rsidR="00FF5762">
        <w:rPr>
          <w:rStyle w:val="Hyperlink"/>
          <w:rFonts w:cs="Arial"/>
          <w:b/>
          <w:color w:val="auto"/>
          <w:sz w:val="40"/>
          <w:szCs w:val="40"/>
          <w:u w:val="none"/>
          <w:lang w:val="de-AT"/>
        </w:rPr>
        <w:t xml:space="preserve"> of change</w:t>
      </w:r>
      <w:bookmarkEnd w:id="0"/>
    </w:p>
    <w:p w14:paraId="7C99DED3" w14:textId="77777777" w:rsidR="00FF5762" w:rsidRPr="00447F1B" w:rsidRDefault="00FF5762" w:rsidP="00447F1B">
      <w:pPr>
        <w:jc w:val="center"/>
        <w:rPr>
          <w:rStyle w:val="Hyperlink"/>
          <w:rFonts w:cs="Arial"/>
          <w:b/>
          <w:color w:val="auto"/>
          <w:sz w:val="40"/>
          <w:szCs w:val="40"/>
          <w:u w:val="none"/>
          <w:lang w:val="de-AT"/>
        </w:rPr>
      </w:pPr>
    </w:p>
    <w:p w14:paraId="786B7D9B" w14:textId="3B41C718" w:rsidR="00447F1B" w:rsidRDefault="00447F1B">
      <w:pPr>
        <w:rPr>
          <w:rStyle w:val="Hyperlink"/>
          <w:rFonts w:cs="Arial"/>
          <w:b/>
          <w:sz w:val="20"/>
          <w:lang w:val="de-AT"/>
        </w:rPr>
      </w:pPr>
    </w:p>
    <w:p w14:paraId="7F776E3B" w14:textId="17E963A5" w:rsidR="00447F1B" w:rsidRDefault="00447F1B">
      <w:pPr>
        <w:rPr>
          <w:rStyle w:val="Hyperlink"/>
          <w:rFonts w:cs="Arial"/>
          <w:b/>
          <w:sz w:val="20"/>
          <w:lang w:val="de-AT"/>
        </w:rPr>
      </w:pPr>
    </w:p>
    <w:p w14:paraId="00208667" w14:textId="073E28B2" w:rsidR="00447F1B" w:rsidRDefault="00FF5762">
      <w:pPr>
        <w:rPr>
          <w:rStyle w:val="Hyperlink"/>
          <w:rFonts w:cs="Arial"/>
          <w:b/>
          <w:sz w:val="20"/>
          <w:lang w:val="de-AT"/>
        </w:rPr>
      </w:pPr>
      <w:r>
        <w:rPr>
          <w:rFonts w:cs="Arial"/>
          <w:b/>
          <w:noProof/>
          <w:color w:val="0563C1" w:themeColor="hyperlink"/>
          <w:sz w:val="20"/>
          <w:u w:val="single"/>
          <w:lang w:val="de-AT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76ABDEB2" wp14:editId="2ED1088A">
                <wp:simplePos x="0" y="0"/>
                <wp:positionH relativeFrom="column">
                  <wp:posOffset>-35681</wp:posOffset>
                </wp:positionH>
                <wp:positionV relativeFrom="paragraph">
                  <wp:posOffset>86440</wp:posOffset>
                </wp:positionV>
                <wp:extent cx="6543068" cy="5716560"/>
                <wp:effectExtent l="209550" t="114300" r="219710" b="265430"/>
                <wp:wrapNone/>
                <wp:docPr id="12" name="Gruppieren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43068" cy="5716560"/>
                          <a:chOff x="0" y="0"/>
                          <a:chExt cx="6543068" cy="5716560"/>
                        </a:xfrm>
                      </wpg:grpSpPr>
                      <wps:wsp>
                        <wps:cNvPr id="11" name="Textfeld 11"/>
                        <wps:cNvSpPr txBox="1"/>
                        <wps:spPr>
                          <a:xfrm>
                            <a:off x="16157" y="829037"/>
                            <a:ext cx="6487200" cy="41220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78AB941A" w14:textId="352ACDF1" w:rsidR="00FF5762" w:rsidRPr="00C807ED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</w:pPr>
                              <w:r w:rsidRP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sym w:font="Wingdings" w:char="F0A8"/>
                              </w:r>
                              <w:r w:rsidRPr="00C807ED">
                                <w:rPr>
                                  <w:b/>
                                  <w:noProof/>
                                  <w:sz w:val="26"/>
                                  <w:szCs w:val="26"/>
                                  <w:lang w:val="de-AT"/>
                                </w:rPr>
                                <w:t xml:space="preserve"> </w:t>
                              </w:r>
                              <w:r w:rsidRP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t xml:space="preserve">Änderung / </w:t>
                              </w:r>
                              <w:proofErr w:type="spellStart"/>
                              <w:r w:rsidRP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t>index</w:t>
                              </w:r>
                              <w:proofErr w:type="spellEnd"/>
                              <w:r w:rsidRP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t xml:space="preserve"> </w:t>
                              </w:r>
                              <w:proofErr w:type="spellStart"/>
                              <w:r w:rsidRP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t>cha</w:t>
                              </w:r>
                              <w:r w:rsidR="00C807ED" w:rsidRP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t>nge</w:t>
                              </w:r>
                              <w:proofErr w:type="spellEnd"/>
                              <w:r w:rsid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t xml:space="preserve">             </w:t>
                              </w:r>
                              <w:r w:rsidRP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sym w:font="Wingdings" w:char="F0A8"/>
                              </w:r>
                              <w:r w:rsidRP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t xml:space="preserve"> Neuteil / </w:t>
                              </w:r>
                              <w:proofErr w:type="spellStart"/>
                              <w:r w:rsidRP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t>new</w:t>
                              </w:r>
                              <w:proofErr w:type="spellEnd"/>
                              <w:r w:rsidRP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t xml:space="preserve"> </w:t>
                              </w:r>
                              <w:proofErr w:type="spellStart"/>
                              <w:r w:rsidRP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t>part</w:t>
                              </w:r>
                              <w:proofErr w:type="spellEnd"/>
                            </w:p>
                            <w:p w14:paraId="7941236B" w14:textId="750E195E" w:rsidR="00C807ED" w:rsidRPr="009D7B7C" w:rsidRDefault="00C807ED" w:rsidP="00C807ED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en-US"/>
                                </w:rPr>
                              </w:pPr>
                              <w:r w:rsidRP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sym w:font="Wingdings" w:char="F0A8"/>
                              </w:r>
                              <w:r w:rsidRPr="009D7B7C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en-US"/>
                                </w:rPr>
                                <w:t xml:space="preserve"> Sonderfreigabe / interim approval authorization</w:t>
                              </w:r>
                            </w:p>
                            <w:p w14:paraId="589C7493" w14:textId="1B80BF1B" w:rsidR="00C807ED" w:rsidRPr="009D7B7C" w:rsidRDefault="00C807ED" w:rsidP="00C807ED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en-US"/>
                                </w:rPr>
                              </w:pPr>
                              <w:r w:rsidRPr="00C807ED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de-AT"/>
                                </w:rPr>
                                <w:sym w:font="Wingdings" w:char="F0A8"/>
                              </w:r>
                              <w:r w:rsidRPr="009D7B7C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6"/>
                                  <w:szCs w:val="26"/>
                                  <w:u w:val="none"/>
                                  <w:lang w:val="en-US"/>
                                </w:rPr>
                                <w:t xml:space="preserve"> Clean Point (nach Sortierung / after sorting)</w:t>
                              </w:r>
                            </w:p>
                            <w:p w14:paraId="695DA167" w14:textId="77777777" w:rsidR="00FF5762" w:rsidRPr="009D7B7C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Cs w:val="24"/>
                                  <w:u w:val="none"/>
                                  <w:lang w:val="en-US"/>
                                </w:rPr>
                              </w:pPr>
                            </w:p>
                            <w:p w14:paraId="2539AE1C" w14:textId="77777777" w:rsidR="00FF5762" w:rsidRPr="009D7B7C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Cs w:val="24"/>
                                  <w:u w:val="none"/>
                                  <w:lang w:val="en-US"/>
                                </w:rPr>
                              </w:pPr>
                            </w:p>
                            <w:p w14:paraId="30D92F6E" w14:textId="77777777" w:rsidR="00FF5762" w:rsidRP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  <w:r w:rsidRPr="00FF5762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>___</w:t>
                              </w:r>
                              <w:r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>_________</w:t>
                              </w:r>
                              <w:r w:rsidRPr="00FF5762"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>________________________________________</w:t>
                              </w:r>
                            </w:p>
                            <w:p w14:paraId="16FD5ED6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  <w:r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>Lieferant / supplier</w:t>
                              </w:r>
                            </w:p>
                            <w:p w14:paraId="112C0359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</w:p>
                            <w:p w14:paraId="60892B5F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</w:p>
                            <w:p w14:paraId="0951C4A4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</w:p>
                            <w:p w14:paraId="20F174FD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  <w:r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>________________________________________</w:t>
                              </w:r>
                            </w:p>
                            <w:p w14:paraId="6A21C43B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  <w:r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 xml:space="preserve">Teilenummer / </w:t>
                              </w:r>
                              <w:proofErr w:type="spellStart"/>
                              <w:r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>part</w:t>
                              </w:r>
                              <w:proofErr w:type="spellEnd"/>
                              <w:r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>number</w:t>
                              </w:r>
                              <w:proofErr w:type="spellEnd"/>
                              <w:r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 xml:space="preserve"> (AVL DiTEST)</w:t>
                              </w:r>
                            </w:p>
                            <w:p w14:paraId="2C71FFB9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</w:p>
                            <w:p w14:paraId="2C6C3273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</w:p>
                            <w:p w14:paraId="4DD8423D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</w:p>
                            <w:p w14:paraId="7C71FD8A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  <w:r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>_____________________________</w:t>
                              </w:r>
                            </w:p>
                            <w:p w14:paraId="3C18A01A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  <w:r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>Änderungsstand / Revision</w:t>
                              </w:r>
                            </w:p>
                            <w:p w14:paraId="17C2E0C9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</w:p>
                            <w:p w14:paraId="2A36429B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</w:p>
                            <w:p w14:paraId="7EA60800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</w:p>
                            <w:p w14:paraId="428DE415" w14:textId="77777777" w:rsidR="00FF57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  <w:r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>_________________</w:t>
                              </w:r>
                            </w:p>
                            <w:p w14:paraId="5873CBAD" w14:textId="77777777" w:rsidR="00FF5762" w:rsidRPr="00216A62" w:rsidRDefault="00FF5762" w:rsidP="00FF5762">
                              <w:pPr>
                                <w:jc w:val="center"/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</w:pPr>
                              <w:r>
                                <w:rPr>
                                  <w:rStyle w:val="Hyperlink"/>
                                  <w:rFonts w:cs="Arial"/>
                                  <w:b/>
                                  <w:bCs/>
                                  <w:color w:val="auto"/>
                                  <w:sz w:val="20"/>
                                  <w:u w:val="none"/>
                                  <w:lang w:val="de-AT"/>
                                </w:rPr>
                                <w:t>Datum / Date</w:t>
                              </w:r>
                            </w:p>
                            <w:p w14:paraId="715C9334" w14:textId="77777777" w:rsidR="00FF5762" w:rsidRDefault="00FF5762"/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leichschenkliges Dreieck 6"/>
                        <wps:cNvSpPr/>
                        <wps:spPr>
                          <a:xfrm rot="10800000">
                            <a:off x="0" y="0"/>
                            <a:ext cx="6543068" cy="5716560"/>
                          </a:xfrm>
                          <a:prstGeom prst="triangle">
                            <a:avLst/>
                          </a:prstGeom>
                          <a:noFill/>
                          <a:ln w="254000">
                            <a:solidFill>
                              <a:srgbClr val="005A99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Grafik 8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799868" y="227154"/>
                            <a:ext cx="942975" cy="5613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6ABDEB2" id="Gruppieren 12" o:spid="_x0000_s1026" style="position:absolute;margin-left:-2.8pt;margin-top:6.8pt;width:515.2pt;height:450.1pt;z-index:251660288" coordsize="65430,5716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feld 11" o:spid="_x0000_s1027" type="#_x0000_t202" style="position:absolute;left:161;top:8290;width:64872;height:41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" fillcolor="white [3201]" stroked="f" strokeweight=".5pt">
                  <v:textbox>
                    <w:txbxContent>
                      <w:p w14:paraId="78AB941A" w14:textId="352ACDF1" w:rsidR="00FF5762" w:rsidRPr="00C807ED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</w:pPr>
                        <w:r w:rsidRP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sym w:font="Wingdings" w:char="F0A8"/>
                        </w:r>
                        <w:r w:rsidRPr="00C807ED">
                          <w:rPr>
                            <w:b/>
                            <w:noProof/>
                            <w:sz w:val="26"/>
                            <w:szCs w:val="26"/>
                            <w:lang w:val="de-AT"/>
                          </w:rPr>
                          <w:t xml:space="preserve"> </w:t>
                        </w:r>
                        <w:r w:rsidRP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t xml:space="preserve">Änderung / </w:t>
                        </w:r>
                        <w:proofErr w:type="spellStart"/>
                        <w:r w:rsidRP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t>index</w:t>
                        </w:r>
                        <w:proofErr w:type="spellEnd"/>
                        <w:r w:rsidRP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t xml:space="preserve"> </w:t>
                        </w:r>
                        <w:proofErr w:type="spellStart"/>
                        <w:r w:rsidRP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t>cha</w:t>
                        </w:r>
                        <w:r w:rsidR="00C807ED" w:rsidRP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t>nge</w:t>
                        </w:r>
                        <w:proofErr w:type="spellEnd"/>
                        <w:r w:rsid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t xml:space="preserve">             </w:t>
                        </w:r>
                        <w:r w:rsidRP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sym w:font="Wingdings" w:char="F0A8"/>
                        </w:r>
                        <w:r w:rsidRP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t xml:space="preserve"> Neuteil / </w:t>
                        </w:r>
                        <w:proofErr w:type="spellStart"/>
                        <w:r w:rsidRP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t>new</w:t>
                        </w:r>
                        <w:proofErr w:type="spellEnd"/>
                        <w:r w:rsidRP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t xml:space="preserve"> </w:t>
                        </w:r>
                        <w:proofErr w:type="spellStart"/>
                        <w:r w:rsidRP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t>part</w:t>
                        </w:r>
                        <w:proofErr w:type="spellEnd"/>
                      </w:p>
                      <w:p w14:paraId="7941236B" w14:textId="750E195E" w:rsidR="00C807ED" w:rsidRPr="009D7B7C" w:rsidRDefault="00C807ED" w:rsidP="00C807ED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en-US"/>
                          </w:rPr>
                        </w:pPr>
                        <w:r w:rsidRP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sym w:font="Wingdings" w:char="F0A8"/>
                        </w:r>
                        <w:r w:rsidRPr="009D7B7C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en-US"/>
                          </w:rPr>
                          <w:t xml:space="preserve"> Sonderfreigabe / interim approval authorization</w:t>
                        </w:r>
                      </w:p>
                      <w:p w14:paraId="589C7493" w14:textId="1B80BF1B" w:rsidR="00C807ED" w:rsidRPr="009D7B7C" w:rsidRDefault="00C807ED" w:rsidP="00C807ED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en-US"/>
                          </w:rPr>
                        </w:pPr>
                        <w:r w:rsidRPr="00C807ED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de-AT"/>
                          </w:rPr>
                          <w:sym w:font="Wingdings" w:char="F0A8"/>
                        </w:r>
                        <w:r w:rsidRPr="009D7B7C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6"/>
                            <w:szCs w:val="26"/>
                            <w:u w:val="none"/>
                            <w:lang w:val="en-US"/>
                          </w:rPr>
                          <w:t xml:space="preserve"> Clean Point (nach Sortierung / after sorting)</w:t>
                        </w:r>
                      </w:p>
                      <w:p w14:paraId="695DA167" w14:textId="77777777" w:rsidR="00FF5762" w:rsidRPr="009D7B7C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Cs w:val="24"/>
                            <w:u w:val="none"/>
                            <w:lang w:val="en-US"/>
                          </w:rPr>
                        </w:pPr>
                      </w:p>
                      <w:p w14:paraId="2539AE1C" w14:textId="77777777" w:rsidR="00FF5762" w:rsidRPr="009D7B7C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Cs w:val="24"/>
                            <w:u w:val="none"/>
                            <w:lang w:val="en-US"/>
                          </w:rPr>
                        </w:pPr>
                      </w:p>
                      <w:p w14:paraId="30D92F6E" w14:textId="77777777" w:rsidR="00FF5762" w:rsidRP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  <w:r w:rsidRPr="00FF5762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>___</w:t>
                        </w:r>
                        <w:r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>_________</w:t>
                        </w:r>
                        <w:r w:rsidRPr="00FF5762"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>________________________________________</w:t>
                        </w:r>
                      </w:p>
                      <w:p w14:paraId="16FD5ED6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  <w:r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>Lieferant / supplier</w:t>
                        </w:r>
                      </w:p>
                      <w:p w14:paraId="112C0359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</w:p>
                      <w:p w14:paraId="60892B5F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</w:p>
                      <w:p w14:paraId="0951C4A4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</w:p>
                      <w:p w14:paraId="20F174FD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  <w:r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>________________________________________</w:t>
                        </w:r>
                      </w:p>
                      <w:p w14:paraId="6A21C43B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  <w:r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 xml:space="preserve">Teilenummer / </w:t>
                        </w:r>
                        <w:proofErr w:type="spellStart"/>
                        <w:r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>part</w:t>
                        </w:r>
                        <w:proofErr w:type="spellEnd"/>
                        <w:r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>number</w:t>
                        </w:r>
                        <w:proofErr w:type="spellEnd"/>
                        <w:r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 xml:space="preserve"> (AVL DiTEST)</w:t>
                        </w:r>
                      </w:p>
                      <w:p w14:paraId="2C71FFB9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</w:p>
                      <w:p w14:paraId="2C6C3273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</w:p>
                      <w:p w14:paraId="4DD8423D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</w:p>
                      <w:p w14:paraId="7C71FD8A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  <w:r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>_____________________________</w:t>
                        </w:r>
                      </w:p>
                      <w:p w14:paraId="3C18A01A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  <w:r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>Änderungsstand / Revision</w:t>
                        </w:r>
                      </w:p>
                      <w:p w14:paraId="17C2E0C9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</w:p>
                      <w:p w14:paraId="2A36429B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</w:p>
                      <w:p w14:paraId="7EA60800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</w:p>
                      <w:p w14:paraId="428DE415" w14:textId="77777777" w:rsidR="00FF57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  <w:r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>_________________</w:t>
                        </w:r>
                      </w:p>
                      <w:p w14:paraId="5873CBAD" w14:textId="77777777" w:rsidR="00FF5762" w:rsidRPr="00216A62" w:rsidRDefault="00FF5762" w:rsidP="00FF5762">
                        <w:pPr>
                          <w:jc w:val="center"/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</w:pPr>
                        <w:r>
                          <w:rPr>
                            <w:rStyle w:val="Hyperlink"/>
                            <w:rFonts w:cs="Arial"/>
                            <w:b/>
                            <w:bCs/>
                            <w:color w:val="auto"/>
                            <w:sz w:val="20"/>
                            <w:u w:val="none"/>
                            <w:lang w:val="de-AT"/>
                          </w:rPr>
                          <w:t>Datum / Date</w:t>
                        </w:r>
                      </w:p>
                      <w:p w14:paraId="715C9334" w14:textId="77777777" w:rsidR="00FF5762" w:rsidRDefault="00FF5762"/>
                    </w:txbxContent>
                  </v:textbox>
                </v:shape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Gleichschenkliges Dreieck 6" o:spid="_x0000_s1028" type="#_x0000_t5" style="position:absolute;width:65430;height:57165;rotation:1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" filled="f" strokecolor="#005a99" strokeweight="20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Grafik 8" o:spid="_x0000_s1029" type="#_x0000_t75" style="position:absolute;left:27998;top:2271;width:9430;height:56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">
                  <v:imagedata r:id="rId12" o:title=""/>
                </v:shape>
              </v:group>
            </w:pict>
          </mc:Fallback>
        </mc:AlternateContent>
      </w:r>
    </w:p>
    <w:p w14:paraId="36A8C15A" w14:textId="4A0BB60D" w:rsidR="00447F1B" w:rsidRDefault="00447F1B">
      <w:pPr>
        <w:rPr>
          <w:rStyle w:val="Hyperlink"/>
          <w:rFonts w:cs="Arial"/>
          <w:b/>
          <w:sz w:val="20"/>
          <w:lang w:val="de-AT"/>
        </w:rPr>
      </w:pPr>
    </w:p>
    <w:p w14:paraId="58F80888" w14:textId="03AE0E17" w:rsidR="00447F1B" w:rsidRDefault="00447F1B">
      <w:pPr>
        <w:rPr>
          <w:rStyle w:val="Hyperlink"/>
          <w:rFonts w:cs="Arial"/>
          <w:b/>
          <w:sz w:val="20"/>
          <w:lang w:val="de-AT"/>
        </w:rPr>
      </w:pPr>
    </w:p>
    <w:p w14:paraId="6A7F646C" w14:textId="4DB14B61" w:rsidR="00216A62" w:rsidRDefault="00216A62" w:rsidP="00216A62">
      <w:pPr>
        <w:jc w:val="center"/>
        <w:rPr>
          <w:rStyle w:val="Hyperlink"/>
          <w:rFonts w:cs="Arial"/>
          <w:b/>
          <w:sz w:val="20"/>
          <w:lang w:val="de-AT"/>
        </w:rPr>
      </w:pPr>
    </w:p>
    <w:p w14:paraId="0F82BD43" w14:textId="36B196ED" w:rsidR="00216A62" w:rsidRDefault="00216A62" w:rsidP="00216A62">
      <w:pPr>
        <w:jc w:val="center"/>
        <w:rPr>
          <w:rStyle w:val="Hyperlink"/>
          <w:rFonts w:cs="Arial"/>
          <w:b/>
          <w:sz w:val="20"/>
          <w:lang w:val="de-AT"/>
        </w:rPr>
      </w:pPr>
    </w:p>
    <w:p w14:paraId="07EE7A23" w14:textId="52DF1E6B" w:rsidR="00216A62" w:rsidRDefault="00216A62" w:rsidP="00216A62">
      <w:pPr>
        <w:jc w:val="center"/>
        <w:rPr>
          <w:rStyle w:val="Hyperlink"/>
          <w:rFonts w:cs="Arial"/>
          <w:b/>
          <w:sz w:val="20"/>
          <w:lang w:val="de-AT"/>
        </w:rPr>
      </w:pPr>
    </w:p>
    <w:p w14:paraId="5B2C09B9" w14:textId="70548F0C" w:rsidR="00447F1B" w:rsidRDefault="00447F1B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7700B452" w14:textId="71129C75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72091948" w14:textId="621BC4D5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5E5B0BF3" w14:textId="65E64AAF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4ECBFA82" w14:textId="02562C64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3EF19FAA" w14:textId="56872476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198E9C56" w14:textId="0F103E13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7D2A2688" w14:textId="5515221F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26CADCB3" w14:textId="4F8185E9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36FB0F0A" w14:textId="587CD2D7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47B164A3" w14:textId="7B6E9595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5C6D6332" w14:textId="6B836EEC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2C4333F2" w14:textId="292C8715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2C470500" w14:textId="3B9798B5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41CA2B13" w14:textId="03E35125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42ACB8BB" w14:textId="7737B1ED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2EB1C2B1" w14:textId="7486C1DC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70C812A6" w14:textId="468062B7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4657DC6C" w14:textId="33B00230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0250B4F2" w14:textId="6D3A62A8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73E7B074" w14:textId="1A6958CA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56800098" w14:textId="07A39E70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2B01F2A6" w14:textId="04C69A7B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522121CC" w14:textId="5C1A6307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7B55EE2A" w14:textId="2A9EAD4E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246B607B" w14:textId="46610BAD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1409C025" w14:textId="551D0C2E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56691827" w14:textId="18D06909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0E5A4215" w14:textId="37A5E1DE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71D6CB00" w14:textId="5836B888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46522B39" w14:textId="5951002C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1380895B" w14:textId="452214B7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47819436" w14:textId="511FAC64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47254AD3" w14:textId="7CB459F7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2DEC465A" w14:textId="5C53BAA4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132C1E84" w14:textId="1E9B67E0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4AECBF83" w14:textId="777BD4D6" w:rsidR="00FF5762" w:rsidRDefault="00FF5762" w:rsidP="00216A62">
      <w:pPr>
        <w:jc w:val="center"/>
        <w:rPr>
          <w:rStyle w:val="Hyperlink"/>
          <w:rFonts w:cs="Arial"/>
          <w:b/>
          <w:bCs/>
          <w:color w:val="auto"/>
          <w:sz w:val="20"/>
          <w:u w:val="none"/>
          <w:lang w:val="de-AT"/>
        </w:rPr>
      </w:pPr>
    </w:p>
    <w:p w14:paraId="63AD00F4" w14:textId="77777777" w:rsidR="00FF5762" w:rsidRDefault="00FF5762" w:rsidP="00FF5762">
      <w:pPr>
        <w:rPr>
          <w:rStyle w:val="Hyperlink"/>
          <w:rFonts w:cs="Arial"/>
          <w:bCs/>
          <w:color w:val="auto"/>
          <w:szCs w:val="24"/>
          <w:u w:val="none"/>
          <w:lang w:val="de-AT"/>
        </w:rPr>
      </w:pPr>
    </w:p>
    <w:p w14:paraId="4E393BA1" w14:textId="77777777" w:rsidR="00FF5762" w:rsidRDefault="00FF5762" w:rsidP="00FF5762">
      <w:pPr>
        <w:rPr>
          <w:rStyle w:val="Hyperlink"/>
          <w:rFonts w:cs="Arial"/>
          <w:bCs/>
          <w:color w:val="auto"/>
          <w:szCs w:val="24"/>
          <w:u w:val="none"/>
          <w:lang w:val="de-AT"/>
        </w:rPr>
      </w:pPr>
    </w:p>
    <w:p w14:paraId="64A1042F" w14:textId="17B0F6F0" w:rsidR="00FF5762" w:rsidRDefault="00FF5762" w:rsidP="00FF5762">
      <w:pPr>
        <w:jc w:val="center"/>
        <w:rPr>
          <w:rStyle w:val="Hyperlink"/>
          <w:rFonts w:cs="Arial"/>
          <w:bCs/>
          <w:color w:val="auto"/>
          <w:szCs w:val="24"/>
          <w:u w:val="none"/>
          <w:lang w:val="de-AT"/>
        </w:rPr>
      </w:pPr>
      <w:r>
        <w:rPr>
          <w:rStyle w:val="Hyperlink"/>
          <w:rFonts w:cs="Arial"/>
          <w:bCs/>
          <w:color w:val="auto"/>
          <w:szCs w:val="24"/>
          <w:u w:val="none"/>
          <w:lang w:val="de-AT"/>
        </w:rPr>
        <w:t>Handelt es sich um eine Änderung</w:t>
      </w:r>
      <w:r w:rsidR="00C807ED">
        <w:rPr>
          <w:rStyle w:val="Hyperlink"/>
          <w:rFonts w:cs="Arial"/>
          <w:bCs/>
          <w:color w:val="auto"/>
          <w:szCs w:val="24"/>
          <w:u w:val="none"/>
          <w:lang w:val="de-AT"/>
        </w:rPr>
        <w:t>,</w:t>
      </w:r>
      <w:r>
        <w:rPr>
          <w:rStyle w:val="Hyperlink"/>
          <w:rFonts w:cs="Arial"/>
          <w:bCs/>
          <w:color w:val="auto"/>
          <w:szCs w:val="24"/>
          <w:u w:val="none"/>
          <w:lang w:val="de-AT"/>
        </w:rPr>
        <w:t xml:space="preserve"> ein Neuteil, </w:t>
      </w:r>
      <w:r w:rsidR="00C807ED">
        <w:rPr>
          <w:rStyle w:val="Hyperlink"/>
          <w:rFonts w:cs="Arial"/>
          <w:bCs/>
          <w:color w:val="auto"/>
          <w:szCs w:val="24"/>
          <w:u w:val="none"/>
          <w:lang w:val="de-AT"/>
        </w:rPr>
        <w:t xml:space="preserve">eine Sonderfreigabe oder um einen Clean Point nach einer Sortierung – </w:t>
      </w:r>
      <w:r>
        <w:rPr>
          <w:rStyle w:val="Hyperlink"/>
          <w:rFonts w:cs="Arial"/>
          <w:bCs/>
          <w:color w:val="auto"/>
          <w:szCs w:val="24"/>
          <w:u w:val="none"/>
          <w:lang w:val="de-AT"/>
        </w:rPr>
        <w:t>so</w:t>
      </w:r>
      <w:r w:rsidR="00C807ED">
        <w:rPr>
          <w:rStyle w:val="Hyperlink"/>
          <w:rFonts w:cs="Arial"/>
          <w:bCs/>
          <w:color w:val="auto"/>
          <w:szCs w:val="24"/>
          <w:u w:val="none"/>
          <w:lang w:val="de-AT"/>
        </w:rPr>
        <w:t xml:space="preserve"> </w:t>
      </w:r>
      <w:r>
        <w:rPr>
          <w:rStyle w:val="Hyperlink"/>
          <w:rFonts w:cs="Arial"/>
          <w:bCs/>
          <w:color w:val="auto"/>
          <w:szCs w:val="24"/>
          <w:u w:val="none"/>
          <w:lang w:val="de-AT"/>
        </w:rPr>
        <w:t>ist d</w:t>
      </w:r>
      <w:r w:rsidRPr="00FF5762">
        <w:rPr>
          <w:rStyle w:val="Hyperlink"/>
          <w:rFonts w:cs="Arial"/>
          <w:bCs/>
          <w:color w:val="auto"/>
          <w:szCs w:val="24"/>
          <w:u w:val="none"/>
          <w:lang w:val="de-AT"/>
        </w:rPr>
        <w:t xml:space="preserve">as Änderungsdreieck </w:t>
      </w:r>
      <w:r>
        <w:rPr>
          <w:rStyle w:val="Hyperlink"/>
          <w:rFonts w:cs="Arial"/>
          <w:bCs/>
          <w:color w:val="auto"/>
          <w:szCs w:val="24"/>
          <w:u w:val="none"/>
          <w:lang w:val="de-AT"/>
        </w:rPr>
        <w:t>auf der Außenverpackung der Lieferung deutlich erkennbar anzubringen.</w:t>
      </w:r>
    </w:p>
    <w:p w14:paraId="0AEFD8EB" w14:textId="2E615E34" w:rsidR="00FF5762" w:rsidRDefault="00FF5762" w:rsidP="00FF5762">
      <w:pPr>
        <w:rPr>
          <w:rStyle w:val="Hyperlink"/>
          <w:rFonts w:cs="Arial"/>
          <w:bCs/>
          <w:color w:val="auto"/>
          <w:szCs w:val="24"/>
          <w:u w:val="none"/>
          <w:lang w:val="de-AT"/>
        </w:rPr>
      </w:pPr>
    </w:p>
    <w:p w14:paraId="6867B885" w14:textId="479F80F7" w:rsidR="00FF5762" w:rsidRPr="008928C5" w:rsidRDefault="00FF5762" w:rsidP="00FF5762">
      <w:pPr>
        <w:jc w:val="center"/>
        <w:rPr>
          <w:rStyle w:val="Hyperlink"/>
          <w:rFonts w:cs="Arial"/>
          <w:bCs/>
          <w:color w:val="auto"/>
          <w:szCs w:val="24"/>
          <w:u w:val="none"/>
          <w:lang w:val="en-US"/>
        </w:rPr>
      </w:pPr>
      <w:r w:rsidRPr="008928C5">
        <w:rPr>
          <w:rStyle w:val="Hyperlink"/>
          <w:rFonts w:cs="Arial"/>
          <w:bCs/>
          <w:color w:val="auto"/>
          <w:szCs w:val="24"/>
          <w:u w:val="none"/>
          <w:lang w:val="en-US"/>
        </w:rPr>
        <w:t xml:space="preserve">If </w:t>
      </w:r>
      <w:r w:rsidR="008928C5" w:rsidRPr="008928C5">
        <w:rPr>
          <w:rStyle w:val="Hyperlink"/>
          <w:rFonts w:cs="Arial"/>
          <w:bCs/>
          <w:color w:val="auto"/>
          <w:szCs w:val="24"/>
          <w:u w:val="none"/>
          <w:lang w:val="en-US"/>
        </w:rPr>
        <w:t xml:space="preserve">a </w:t>
      </w:r>
      <w:r w:rsidRPr="008928C5">
        <w:rPr>
          <w:rStyle w:val="Hyperlink"/>
          <w:rFonts w:cs="Arial"/>
          <w:bCs/>
          <w:color w:val="auto"/>
          <w:szCs w:val="24"/>
          <w:u w:val="none"/>
          <w:lang w:val="en-US"/>
        </w:rPr>
        <w:t>change</w:t>
      </w:r>
      <w:r w:rsidR="008928C5">
        <w:rPr>
          <w:rStyle w:val="Hyperlink"/>
          <w:rFonts w:cs="Arial"/>
          <w:bCs/>
          <w:color w:val="auto"/>
          <w:szCs w:val="24"/>
          <w:u w:val="none"/>
          <w:lang w:val="en-US"/>
        </w:rPr>
        <w:t>d</w:t>
      </w:r>
      <w:r w:rsidRPr="008928C5">
        <w:rPr>
          <w:rStyle w:val="Hyperlink"/>
          <w:rFonts w:cs="Arial"/>
          <w:bCs/>
          <w:color w:val="auto"/>
          <w:szCs w:val="24"/>
          <w:u w:val="none"/>
          <w:lang w:val="en-US"/>
        </w:rPr>
        <w:t xml:space="preserve"> </w:t>
      </w:r>
      <w:r w:rsidR="00C807ED">
        <w:rPr>
          <w:rStyle w:val="Hyperlink"/>
          <w:rFonts w:cs="Arial"/>
          <w:bCs/>
          <w:color w:val="auto"/>
          <w:szCs w:val="24"/>
          <w:u w:val="none"/>
          <w:lang w:val="en-US"/>
        </w:rPr>
        <w:t>part, a</w:t>
      </w:r>
      <w:r w:rsidRPr="008928C5">
        <w:rPr>
          <w:rStyle w:val="Hyperlink"/>
          <w:rFonts w:cs="Arial"/>
          <w:bCs/>
          <w:color w:val="auto"/>
          <w:szCs w:val="24"/>
          <w:u w:val="none"/>
          <w:lang w:val="en-US"/>
        </w:rPr>
        <w:t xml:space="preserve"> new part</w:t>
      </w:r>
      <w:r w:rsidR="00C807ED">
        <w:rPr>
          <w:rStyle w:val="Hyperlink"/>
          <w:rFonts w:cs="Arial"/>
          <w:bCs/>
          <w:color w:val="auto"/>
          <w:szCs w:val="24"/>
          <w:u w:val="none"/>
          <w:lang w:val="en-US"/>
        </w:rPr>
        <w:t xml:space="preserve">, a part with an interim approval authorization or a clean point after sorting of parts </w:t>
      </w:r>
      <w:r w:rsidR="008928C5">
        <w:rPr>
          <w:rStyle w:val="Hyperlink"/>
          <w:rFonts w:cs="Arial"/>
          <w:bCs/>
          <w:color w:val="auto"/>
          <w:szCs w:val="24"/>
          <w:u w:val="none"/>
          <w:lang w:val="en-US"/>
        </w:rPr>
        <w:t>is delivered</w:t>
      </w:r>
      <w:r w:rsidRPr="008928C5">
        <w:rPr>
          <w:rStyle w:val="Hyperlink"/>
          <w:rFonts w:cs="Arial"/>
          <w:bCs/>
          <w:color w:val="auto"/>
          <w:szCs w:val="24"/>
          <w:u w:val="none"/>
          <w:lang w:val="en-US"/>
        </w:rPr>
        <w:t>, the triangle of change must be marked on the outside packaging of the delivery.</w:t>
      </w:r>
    </w:p>
    <w:sectPr w:rsidR="00FF5762" w:rsidRPr="008928C5" w:rsidSect="00216A62">
      <w:footerReference w:type="default" r:id="rId13"/>
      <w:pgSz w:w="11906" w:h="16838"/>
      <w:pgMar w:top="284" w:right="851" w:bottom="1559" w:left="851" w:header="720" w:footer="1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3AA26D" w14:textId="77777777" w:rsidR="00EF5E7D" w:rsidRDefault="00EF5E7D">
      <w:r>
        <w:separator/>
      </w:r>
    </w:p>
  </w:endnote>
  <w:endnote w:type="continuationSeparator" w:id="0">
    <w:p w14:paraId="285405D0" w14:textId="77777777" w:rsidR="00EF5E7D" w:rsidRDefault="00EF5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EAEE4" w14:textId="77777777" w:rsidR="00EF5E7D" w:rsidRPr="00E22A5C" w:rsidRDefault="00EF5E7D" w:rsidP="00C807ED">
    <w:pPr>
      <w:pStyle w:val="Fuzeile"/>
      <w:tabs>
        <w:tab w:val="clear" w:pos="4536"/>
        <w:tab w:val="center" w:pos="5103"/>
      </w:tabs>
      <w:jc w:val="center"/>
      <w:rPr>
        <w:sz w:val="16"/>
        <w:szCs w:val="16"/>
      </w:rPr>
    </w:pPr>
    <w:r w:rsidRPr="00E22A5C">
      <w:rPr>
        <w:sz w:val="16"/>
        <w:szCs w:val="16"/>
      </w:rPr>
      <w:t>© AVL DITEST GmbH, alle Rechte vorbehalten</w:t>
    </w:r>
  </w:p>
  <w:p w14:paraId="6B7867EC" w14:textId="77777777" w:rsidR="00EF5E7D" w:rsidRPr="00E22A5C" w:rsidRDefault="00EF5E7D" w:rsidP="00C807ED">
    <w:pPr>
      <w:pStyle w:val="Fuzeile"/>
      <w:tabs>
        <w:tab w:val="center" w:pos="5103"/>
      </w:tabs>
      <w:jc w:val="center"/>
      <w:rPr>
        <w:b/>
        <w:sz w:val="16"/>
        <w:szCs w:val="16"/>
      </w:rPr>
    </w:pPr>
    <w:r w:rsidRPr="00E22A5C">
      <w:rPr>
        <w:b/>
        <w:sz w:val="16"/>
        <w:szCs w:val="16"/>
      </w:rPr>
      <w:t>Kopie nicht gelenkt, aktuelle Version im Intranet</w:t>
    </w:r>
  </w:p>
  <w:p w14:paraId="0537B5C2" w14:textId="77777777" w:rsidR="00EF5E7D" w:rsidRPr="00E22A5C" w:rsidRDefault="00EF5E7D" w:rsidP="00C807ED">
    <w:pPr>
      <w:pStyle w:val="Fuzeile"/>
      <w:tabs>
        <w:tab w:val="center" w:pos="5103"/>
      </w:tabs>
      <w:jc w:val="center"/>
      <w:rPr>
        <w:b/>
        <w:sz w:val="20"/>
        <w:szCs w:val="14"/>
      </w:rPr>
    </w:pPr>
    <w:r w:rsidRPr="00E22A5C">
      <w:rPr>
        <w:b/>
        <w:sz w:val="20"/>
        <w:szCs w:val="14"/>
      </w:rPr>
      <w:t>Public</w:t>
    </w:r>
  </w:p>
  <w:tbl>
    <w:tblPr>
      <w:tblStyle w:val="Tabellenraster"/>
      <w:tblW w:w="10201" w:type="dxa"/>
      <w:tblLook w:val="04A0" w:firstRow="1" w:lastRow="0" w:firstColumn="1" w:lastColumn="0" w:noHBand="0" w:noVBand="1"/>
    </w:tblPr>
    <w:tblGrid>
      <w:gridCol w:w="1696"/>
      <w:gridCol w:w="1701"/>
      <w:gridCol w:w="1701"/>
      <w:gridCol w:w="3969"/>
      <w:gridCol w:w="1134"/>
    </w:tblGrid>
    <w:tr w:rsidR="00EF5E7D" w:rsidRPr="00E22A5C" w14:paraId="48252CF0" w14:textId="77777777" w:rsidTr="00C807ED">
      <w:trPr>
        <w:trHeight w:val="227"/>
      </w:trPr>
      <w:tc>
        <w:tcPr>
          <w:tcW w:w="1696" w:type="dxa"/>
          <w:vAlign w:val="center"/>
        </w:tcPr>
        <w:p w14:paraId="4544920B" w14:textId="77777777" w:rsidR="00EF5E7D" w:rsidRPr="00E22A5C" w:rsidRDefault="00EF5E7D" w:rsidP="00C807ED">
          <w:pPr>
            <w:pStyle w:val="Fuzeile"/>
            <w:tabs>
              <w:tab w:val="center" w:pos="5103"/>
            </w:tabs>
            <w:rPr>
              <w:rFonts w:cs="Arial"/>
              <w:sz w:val="16"/>
              <w:szCs w:val="16"/>
              <w:lang w:val="en-US"/>
            </w:rPr>
          </w:pPr>
          <w:r w:rsidRPr="00E22A5C">
            <w:rPr>
              <w:rFonts w:cs="Arial"/>
              <w:sz w:val="16"/>
              <w:szCs w:val="16"/>
              <w:lang w:val="en-US"/>
            </w:rPr>
            <w:t>Erstellt: QS</w:t>
          </w:r>
        </w:p>
      </w:tc>
      <w:tc>
        <w:tcPr>
          <w:tcW w:w="1701" w:type="dxa"/>
          <w:vAlign w:val="center"/>
        </w:tcPr>
        <w:p w14:paraId="72A37D2B" w14:textId="77777777" w:rsidR="00EF5E7D" w:rsidRPr="00E22A5C" w:rsidRDefault="00EF5E7D" w:rsidP="00C807ED">
          <w:pPr>
            <w:pStyle w:val="Fuzeile"/>
            <w:tabs>
              <w:tab w:val="center" w:pos="5103"/>
            </w:tabs>
            <w:rPr>
              <w:rFonts w:cs="Arial"/>
              <w:sz w:val="16"/>
              <w:szCs w:val="16"/>
              <w:lang w:val="en-US"/>
            </w:rPr>
          </w:pPr>
          <w:r w:rsidRPr="00E22A5C">
            <w:rPr>
              <w:rFonts w:cs="Arial"/>
              <w:sz w:val="16"/>
              <w:szCs w:val="16"/>
              <w:lang w:val="en-US"/>
            </w:rPr>
            <w:t>Geprüft: IMSM</w:t>
          </w:r>
        </w:p>
      </w:tc>
      <w:tc>
        <w:tcPr>
          <w:tcW w:w="1701" w:type="dxa"/>
          <w:vAlign w:val="center"/>
        </w:tcPr>
        <w:p w14:paraId="0505DE46" w14:textId="77777777" w:rsidR="00EF5E7D" w:rsidRPr="00E22A5C" w:rsidRDefault="00EF5E7D" w:rsidP="00C807ED">
          <w:pPr>
            <w:pStyle w:val="Fuzeile"/>
            <w:tabs>
              <w:tab w:val="center" w:pos="5103"/>
            </w:tabs>
            <w:rPr>
              <w:rFonts w:cs="Arial"/>
              <w:sz w:val="16"/>
              <w:szCs w:val="16"/>
              <w:lang w:val="en-US"/>
            </w:rPr>
          </w:pPr>
          <w:r w:rsidRPr="00E22A5C">
            <w:rPr>
              <w:rFonts w:cs="Arial"/>
              <w:sz w:val="16"/>
              <w:szCs w:val="16"/>
              <w:lang w:val="en-US"/>
            </w:rPr>
            <w:t>Freigeg.: IMSM</w:t>
          </w:r>
        </w:p>
      </w:tc>
      <w:tc>
        <w:tcPr>
          <w:tcW w:w="3969" w:type="dxa"/>
          <w:vAlign w:val="center"/>
        </w:tcPr>
        <w:p w14:paraId="4D2CDC73" w14:textId="4DF74D4C" w:rsidR="00EF5E7D" w:rsidRPr="00E22A5C" w:rsidRDefault="00EF5E7D" w:rsidP="00C807ED">
          <w:pPr>
            <w:pStyle w:val="Fuzeile"/>
            <w:tabs>
              <w:tab w:val="center" w:pos="5103"/>
            </w:tabs>
            <w:rPr>
              <w:rFonts w:cs="Arial"/>
              <w:sz w:val="16"/>
              <w:szCs w:val="16"/>
              <w:lang w:val="en-US"/>
            </w:rPr>
          </w:pPr>
          <w:r w:rsidRPr="00E22A5C">
            <w:rPr>
              <w:rFonts w:cs="Arial"/>
              <w:sz w:val="16"/>
              <w:szCs w:val="16"/>
              <w:lang w:val="en-US"/>
            </w:rPr>
            <w:fldChar w:fldCharType="begin"/>
          </w:r>
          <w:r w:rsidRPr="00E22A5C">
            <w:rPr>
              <w:rFonts w:cs="Arial"/>
              <w:sz w:val="16"/>
              <w:szCs w:val="16"/>
              <w:lang w:val="en-US"/>
            </w:rPr>
            <w:instrText xml:space="preserve"> FILENAME   \* MERGEFORMAT </w:instrText>
          </w:r>
          <w:r w:rsidRPr="00E22A5C">
            <w:rPr>
              <w:rFonts w:cs="Arial"/>
              <w:sz w:val="16"/>
              <w:szCs w:val="16"/>
              <w:lang w:val="en-US"/>
            </w:rPr>
            <w:fldChar w:fldCharType="separate"/>
          </w:r>
          <w:r w:rsidR="008928C5">
            <w:rPr>
              <w:rFonts w:cs="Arial"/>
              <w:noProof/>
              <w:sz w:val="16"/>
              <w:szCs w:val="16"/>
              <w:lang w:val="en-US"/>
            </w:rPr>
            <w:t>QM001271_FB Änderungsdreieck.dotx</w:t>
          </w:r>
          <w:r w:rsidRPr="00E22A5C">
            <w:rPr>
              <w:rFonts w:cs="Arial"/>
              <w:sz w:val="16"/>
              <w:szCs w:val="16"/>
              <w:lang w:val="en-US"/>
            </w:rPr>
            <w:fldChar w:fldCharType="end"/>
          </w:r>
        </w:p>
      </w:tc>
      <w:tc>
        <w:tcPr>
          <w:tcW w:w="1134" w:type="dxa"/>
          <w:vMerge w:val="restart"/>
          <w:vAlign w:val="center"/>
        </w:tcPr>
        <w:p w14:paraId="4D120A62" w14:textId="77777777" w:rsidR="00EF5E7D" w:rsidRPr="00E22A5C" w:rsidRDefault="00EF5E7D" w:rsidP="00C807ED">
          <w:pPr>
            <w:pStyle w:val="Fuzeile"/>
            <w:tabs>
              <w:tab w:val="center" w:pos="5103"/>
            </w:tabs>
            <w:rPr>
              <w:rFonts w:cs="Arial"/>
              <w:sz w:val="16"/>
              <w:szCs w:val="16"/>
              <w:lang w:val="en-US"/>
            </w:rPr>
          </w:pPr>
          <w:r w:rsidRPr="00E22A5C">
            <w:rPr>
              <w:rFonts w:cs="Arial"/>
              <w:sz w:val="16"/>
              <w:szCs w:val="16"/>
              <w:lang w:val="en-US"/>
            </w:rPr>
            <w:t xml:space="preserve">Seite  </w:t>
          </w:r>
          <w:r w:rsidRPr="00E22A5C">
            <w:rPr>
              <w:rFonts w:cs="Arial"/>
              <w:sz w:val="16"/>
              <w:szCs w:val="16"/>
              <w:lang w:val="en-US"/>
            </w:rPr>
            <w:fldChar w:fldCharType="begin"/>
          </w:r>
          <w:r w:rsidRPr="00E22A5C">
            <w:rPr>
              <w:rFonts w:cs="Arial"/>
              <w:sz w:val="16"/>
              <w:szCs w:val="16"/>
              <w:lang w:val="en-US"/>
            </w:rPr>
            <w:instrText xml:space="preserve"> PAGE   \* MERGEFORMAT </w:instrText>
          </w:r>
          <w:r w:rsidRPr="00E22A5C">
            <w:rPr>
              <w:rFonts w:cs="Arial"/>
              <w:sz w:val="16"/>
              <w:szCs w:val="16"/>
              <w:lang w:val="en-US"/>
            </w:rPr>
            <w:fldChar w:fldCharType="separate"/>
          </w:r>
          <w:r w:rsidRPr="00E22A5C">
            <w:rPr>
              <w:rFonts w:cs="Arial"/>
              <w:sz w:val="16"/>
              <w:szCs w:val="16"/>
              <w:lang w:val="en-US"/>
            </w:rPr>
            <w:t>1</w:t>
          </w:r>
          <w:r w:rsidRPr="00E22A5C">
            <w:rPr>
              <w:rFonts w:cs="Arial"/>
              <w:sz w:val="16"/>
              <w:szCs w:val="16"/>
              <w:lang w:val="en-US"/>
            </w:rPr>
            <w:fldChar w:fldCharType="end"/>
          </w:r>
          <w:r w:rsidRPr="00E22A5C">
            <w:rPr>
              <w:rFonts w:cs="Arial"/>
              <w:sz w:val="16"/>
              <w:szCs w:val="16"/>
              <w:lang w:val="en-US"/>
            </w:rPr>
            <w:t>/</w:t>
          </w:r>
          <w:r w:rsidRPr="00E22A5C">
            <w:rPr>
              <w:rFonts w:cs="Arial"/>
              <w:sz w:val="16"/>
              <w:szCs w:val="16"/>
              <w:lang w:val="en-US"/>
            </w:rPr>
            <w:fldChar w:fldCharType="begin"/>
          </w:r>
          <w:r w:rsidRPr="00E22A5C">
            <w:rPr>
              <w:rFonts w:cs="Arial"/>
              <w:sz w:val="16"/>
              <w:szCs w:val="16"/>
              <w:lang w:val="en-US"/>
            </w:rPr>
            <w:instrText xml:space="preserve"> NUMPAGES   \* MERGEFORMAT </w:instrText>
          </w:r>
          <w:r w:rsidRPr="00E22A5C">
            <w:rPr>
              <w:rFonts w:cs="Arial"/>
              <w:sz w:val="16"/>
              <w:szCs w:val="16"/>
              <w:lang w:val="en-US"/>
            </w:rPr>
            <w:fldChar w:fldCharType="separate"/>
          </w:r>
          <w:r w:rsidRPr="00E22A5C">
            <w:rPr>
              <w:rFonts w:cs="Arial"/>
              <w:sz w:val="16"/>
              <w:szCs w:val="16"/>
              <w:lang w:val="en-US"/>
            </w:rPr>
            <w:t>1</w:t>
          </w:r>
          <w:r w:rsidRPr="00E22A5C">
            <w:rPr>
              <w:rFonts w:cs="Arial"/>
              <w:sz w:val="16"/>
              <w:szCs w:val="16"/>
              <w:lang w:val="en-US"/>
            </w:rPr>
            <w:fldChar w:fldCharType="end"/>
          </w:r>
        </w:p>
      </w:tc>
    </w:tr>
    <w:tr w:rsidR="00EF5E7D" w:rsidRPr="00E22A5C" w14:paraId="2614195F" w14:textId="77777777" w:rsidTr="00C807ED">
      <w:trPr>
        <w:trHeight w:val="227"/>
      </w:trPr>
      <w:tc>
        <w:tcPr>
          <w:tcW w:w="1696" w:type="dxa"/>
          <w:vAlign w:val="center"/>
        </w:tcPr>
        <w:p w14:paraId="5539DD23" w14:textId="77777777" w:rsidR="00EF5E7D" w:rsidRPr="00E22A5C" w:rsidRDefault="00EF5E7D" w:rsidP="00C807ED">
          <w:pPr>
            <w:pStyle w:val="Fuzeile"/>
            <w:tabs>
              <w:tab w:val="center" w:pos="5103"/>
            </w:tabs>
            <w:rPr>
              <w:rFonts w:cs="Arial"/>
              <w:sz w:val="16"/>
              <w:szCs w:val="16"/>
              <w:lang w:val="en-US"/>
            </w:rPr>
          </w:pPr>
          <w:r w:rsidRPr="00E22A5C">
            <w:rPr>
              <w:rFonts w:cs="Arial"/>
              <w:sz w:val="16"/>
              <w:szCs w:val="16"/>
              <w:lang w:val="en-US"/>
            </w:rPr>
            <w:t>Datum: 11/2019</w:t>
          </w:r>
        </w:p>
      </w:tc>
      <w:tc>
        <w:tcPr>
          <w:tcW w:w="1701" w:type="dxa"/>
          <w:vAlign w:val="center"/>
        </w:tcPr>
        <w:p w14:paraId="27E55B69" w14:textId="77777777" w:rsidR="00EF5E7D" w:rsidRPr="00E22A5C" w:rsidRDefault="00EF5E7D" w:rsidP="00C807ED">
          <w:pPr>
            <w:pStyle w:val="Fuzeile"/>
            <w:tabs>
              <w:tab w:val="center" w:pos="5103"/>
            </w:tabs>
            <w:rPr>
              <w:rFonts w:cs="Arial"/>
              <w:sz w:val="16"/>
              <w:szCs w:val="16"/>
              <w:lang w:val="en-US"/>
            </w:rPr>
          </w:pPr>
          <w:r w:rsidRPr="00E22A5C">
            <w:rPr>
              <w:rFonts w:cs="Arial"/>
              <w:sz w:val="16"/>
              <w:szCs w:val="16"/>
              <w:lang w:val="en-US"/>
            </w:rPr>
            <w:t>Datum:  11/2019</w:t>
          </w:r>
        </w:p>
      </w:tc>
      <w:tc>
        <w:tcPr>
          <w:tcW w:w="1701" w:type="dxa"/>
          <w:vAlign w:val="center"/>
        </w:tcPr>
        <w:p w14:paraId="24F0A0DD" w14:textId="77777777" w:rsidR="00EF5E7D" w:rsidRPr="00E22A5C" w:rsidRDefault="00EF5E7D" w:rsidP="00C807ED">
          <w:pPr>
            <w:pStyle w:val="Fuzeile"/>
            <w:tabs>
              <w:tab w:val="center" w:pos="5103"/>
            </w:tabs>
            <w:rPr>
              <w:rFonts w:cs="Arial"/>
              <w:sz w:val="16"/>
              <w:szCs w:val="16"/>
              <w:lang w:val="en-US"/>
            </w:rPr>
          </w:pPr>
          <w:r w:rsidRPr="00E22A5C">
            <w:rPr>
              <w:rFonts w:cs="Arial"/>
              <w:sz w:val="16"/>
              <w:szCs w:val="16"/>
              <w:lang w:val="en-US"/>
            </w:rPr>
            <w:t>Datum: 11/2019</w:t>
          </w:r>
        </w:p>
      </w:tc>
      <w:tc>
        <w:tcPr>
          <w:tcW w:w="3969" w:type="dxa"/>
          <w:vAlign w:val="center"/>
        </w:tcPr>
        <w:p w14:paraId="3E581055" w14:textId="77777777" w:rsidR="00EF5E7D" w:rsidRPr="00E22A5C" w:rsidRDefault="00EF5E7D" w:rsidP="00C807ED">
          <w:pPr>
            <w:pStyle w:val="Fuzeile"/>
            <w:tabs>
              <w:tab w:val="center" w:pos="5103"/>
            </w:tabs>
            <w:rPr>
              <w:rFonts w:cs="Arial"/>
              <w:sz w:val="16"/>
              <w:szCs w:val="16"/>
              <w:lang w:val="en-US"/>
            </w:rPr>
          </w:pPr>
          <w:r w:rsidRPr="00E22A5C">
            <w:rPr>
              <w:rFonts w:cs="Arial"/>
              <w:sz w:val="16"/>
              <w:szCs w:val="16"/>
              <w:lang w:val="en-US"/>
            </w:rPr>
            <w:t>Rev.: 00</w:t>
          </w:r>
        </w:p>
      </w:tc>
      <w:tc>
        <w:tcPr>
          <w:tcW w:w="1134" w:type="dxa"/>
          <w:vMerge/>
          <w:vAlign w:val="center"/>
        </w:tcPr>
        <w:p w14:paraId="537762BF" w14:textId="77777777" w:rsidR="00EF5E7D" w:rsidRPr="00E22A5C" w:rsidRDefault="00EF5E7D" w:rsidP="00C807ED">
          <w:pPr>
            <w:pStyle w:val="Fuzeile"/>
            <w:tabs>
              <w:tab w:val="center" w:pos="5103"/>
            </w:tabs>
            <w:rPr>
              <w:rFonts w:cs="Arial"/>
              <w:sz w:val="16"/>
              <w:szCs w:val="16"/>
              <w:lang w:val="en-US"/>
            </w:rPr>
          </w:pPr>
        </w:p>
      </w:tc>
    </w:tr>
  </w:tbl>
  <w:p w14:paraId="6C1E1F23" w14:textId="77777777" w:rsidR="001F77B9" w:rsidRPr="00EF5E7D" w:rsidRDefault="001F77B9" w:rsidP="00C807ED">
    <w:pPr>
      <w:pStyle w:val="Fuzeile"/>
      <w:tabs>
        <w:tab w:val="center" w:pos="5103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D70491" w14:textId="77777777" w:rsidR="00EF5E7D" w:rsidRDefault="00EF5E7D">
      <w:r>
        <w:separator/>
      </w:r>
    </w:p>
  </w:footnote>
  <w:footnote w:type="continuationSeparator" w:id="0">
    <w:p w14:paraId="5EC3B8C2" w14:textId="77777777" w:rsidR="00EF5E7D" w:rsidRDefault="00EF5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70A45"/>
    <w:multiLevelType w:val="hybridMultilevel"/>
    <w:tmpl w:val="7CA66C1C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B00C5"/>
    <w:multiLevelType w:val="hybridMultilevel"/>
    <w:tmpl w:val="5E38FC0A"/>
    <w:lvl w:ilvl="0" w:tplc="108E6B92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D27C87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19A6528"/>
    <w:multiLevelType w:val="hybridMultilevel"/>
    <w:tmpl w:val="FD60D20E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142E4F"/>
    <w:multiLevelType w:val="hybridMultilevel"/>
    <w:tmpl w:val="7622671E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95B2A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4244ABB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15D70ADB"/>
    <w:multiLevelType w:val="hybridMultilevel"/>
    <w:tmpl w:val="3A74DFA8"/>
    <w:lvl w:ilvl="0" w:tplc="0C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070A20"/>
    <w:multiLevelType w:val="hybridMultilevel"/>
    <w:tmpl w:val="E5EC3D40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E70957"/>
    <w:multiLevelType w:val="hybridMultilevel"/>
    <w:tmpl w:val="E5EC3D40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417503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 w15:restartNumberingAfterBreak="0">
    <w:nsid w:val="1D78367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218072E4"/>
    <w:multiLevelType w:val="hybridMultilevel"/>
    <w:tmpl w:val="25BAD18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D91F08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4E47B5A"/>
    <w:multiLevelType w:val="hybridMultilevel"/>
    <w:tmpl w:val="E5EC3D40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D165E3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2C0D2076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7" w15:restartNumberingAfterBreak="0">
    <w:nsid w:val="2D6E05B2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E595B46"/>
    <w:multiLevelType w:val="hybridMultilevel"/>
    <w:tmpl w:val="AEA68A92"/>
    <w:lvl w:ilvl="0" w:tplc="EE442C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0E753B9"/>
    <w:multiLevelType w:val="hybridMultilevel"/>
    <w:tmpl w:val="70443B32"/>
    <w:lvl w:ilvl="0" w:tplc="332A1A4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10169D"/>
    <w:multiLevelType w:val="hybridMultilevel"/>
    <w:tmpl w:val="D8780C78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48169E5"/>
    <w:multiLevelType w:val="hybridMultilevel"/>
    <w:tmpl w:val="8E5E561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51E00F8"/>
    <w:multiLevelType w:val="hybridMultilevel"/>
    <w:tmpl w:val="719031C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C653C9"/>
    <w:multiLevelType w:val="hybridMultilevel"/>
    <w:tmpl w:val="A1E45922"/>
    <w:lvl w:ilvl="0" w:tplc="3984CDCC">
      <w:start w:val="3"/>
      <w:numFmt w:val="bullet"/>
      <w:lvlText w:val=""/>
      <w:lvlJc w:val="left"/>
      <w:pPr>
        <w:ind w:left="1067" w:hanging="360"/>
      </w:pPr>
      <w:rPr>
        <w:rFonts w:ascii="Wingdings" w:eastAsia="Times New Roman" w:hAnsi="Wingdings" w:cs="Arial" w:hint="default"/>
      </w:rPr>
    </w:lvl>
    <w:lvl w:ilvl="1" w:tplc="0C07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24" w15:restartNumberingAfterBreak="0">
    <w:nsid w:val="38E6149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A935E74"/>
    <w:multiLevelType w:val="hybridMultilevel"/>
    <w:tmpl w:val="25BAD18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C7D3933"/>
    <w:multiLevelType w:val="multilevel"/>
    <w:tmpl w:val="E9F02F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8"/>
      </w:rPr>
    </w:lvl>
    <w:lvl w:ilvl="1">
      <w:start w:val="2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3CE67E4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411470F9"/>
    <w:multiLevelType w:val="hybridMultilevel"/>
    <w:tmpl w:val="25BAD18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2C70194"/>
    <w:multiLevelType w:val="hybridMultilevel"/>
    <w:tmpl w:val="25BAD18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3625925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1" w15:restartNumberingAfterBreak="0">
    <w:nsid w:val="44787144"/>
    <w:multiLevelType w:val="hybridMultilevel"/>
    <w:tmpl w:val="25BAD18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89134EF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3" w15:restartNumberingAfterBreak="0">
    <w:nsid w:val="48CD2B5A"/>
    <w:multiLevelType w:val="hybridMultilevel"/>
    <w:tmpl w:val="C8D660B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E84E60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5" w15:restartNumberingAfterBreak="0">
    <w:nsid w:val="4FA53F92"/>
    <w:multiLevelType w:val="hybridMultilevel"/>
    <w:tmpl w:val="25BAD18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D729FC"/>
    <w:multiLevelType w:val="hybridMultilevel"/>
    <w:tmpl w:val="259C478E"/>
    <w:lvl w:ilvl="0" w:tplc="BBB23628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4E50A54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8" w15:restartNumberingAfterBreak="0">
    <w:nsid w:val="58B1357F"/>
    <w:multiLevelType w:val="hybridMultilevel"/>
    <w:tmpl w:val="25BAD18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ECB49BF"/>
    <w:multiLevelType w:val="hybridMultilevel"/>
    <w:tmpl w:val="6A104E76"/>
    <w:lvl w:ilvl="0" w:tplc="326CDC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587049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1" w15:restartNumberingAfterBreak="0">
    <w:nsid w:val="661C1AA1"/>
    <w:multiLevelType w:val="hybridMultilevel"/>
    <w:tmpl w:val="25BAD18A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7597DC3"/>
    <w:multiLevelType w:val="multilevel"/>
    <w:tmpl w:val="294E1640"/>
    <w:lvl w:ilvl="0">
      <w:start w:val="1"/>
      <w:numFmt w:val="decimal"/>
      <w:pStyle w:val="berschrift1"/>
      <w:lvlText w:val="%1"/>
      <w:lvlJc w:val="left"/>
      <w:pPr>
        <w:ind w:left="432" w:hanging="432"/>
      </w:pPr>
    </w:lvl>
    <w:lvl w:ilvl="1">
      <w:start w:val="1"/>
      <w:numFmt w:val="decimal"/>
      <w:pStyle w:val="berschrift2"/>
      <w:lvlText w:val="%1.%2"/>
      <w:lvlJc w:val="left"/>
      <w:pPr>
        <w:ind w:left="576" w:hanging="576"/>
      </w:pPr>
    </w:lvl>
    <w:lvl w:ilvl="2">
      <w:start w:val="1"/>
      <w:numFmt w:val="decimal"/>
      <w:pStyle w:val="berschrift3"/>
      <w:lvlText w:val="%1.%2.%3"/>
      <w:lvlJc w:val="left"/>
      <w:pPr>
        <w:ind w:left="720" w:hanging="720"/>
      </w:pPr>
    </w:lvl>
    <w:lvl w:ilvl="3">
      <w:start w:val="1"/>
      <w:numFmt w:val="decimal"/>
      <w:pStyle w:val="berschrift4"/>
      <w:lvlText w:val="%1.%2.%3.%4"/>
      <w:lvlJc w:val="left"/>
      <w:pPr>
        <w:ind w:left="864" w:hanging="864"/>
      </w:pPr>
    </w:lvl>
    <w:lvl w:ilvl="4">
      <w:start w:val="1"/>
      <w:numFmt w:val="decimal"/>
      <w:pStyle w:val="berschrift5"/>
      <w:lvlText w:val="%1.%2.%3.%4.%5"/>
      <w:lvlJc w:val="left"/>
      <w:pPr>
        <w:ind w:left="1008" w:hanging="1008"/>
      </w:pPr>
    </w:lvl>
    <w:lvl w:ilvl="5">
      <w:start w:val="1"/>
      <w:numFmt w:val="decimal"/>
      <w:pStyle w:val="bersch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bersch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bersch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berschrift9"/>
      <w:lvlText w:val="%1.%2.%3.%4.%5.%6.%7.%8.%9"/>
      <w:lvlJc w:val="left"/>
      <w:pPr>
        <w:ind w:left="1584" w:hanging="1584"/>
      </w:pPr>
    </w:lvl>
  </w:abstractNum>
  <w:abstractNum w:abstractNumId="43" w15:restartNumberingAfterBreak="0">
    <w:nsid w:val="6B962086"/>
    <w:multiLevelType w:val="hybridMultilevel"/>
    <w:tmpl w:val="E29AEA0A"/>
    <w:lvl w:ilvl="0" w:tplc="EE442C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C7065D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5" w15:restartNumberingAfterBreak="0">
    <w:nsid w:val="7305691A"/>
    <w:multiLevelType w:val="hybridMultilevel"/>
    <w:tmpl w:val="8084F0E8"/>
    <w:lvl w:ilvl="0" w:tplc="A7CA62CC">
      <w:start w:val="4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rial" w:eastAsia="Times New Roman" w:hAnsi="Arial" w:cs="Aria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6" w15:restartNumberingAfterBreak="0">
    <w:nsid w:val="74715EFB"/>
    <w:multiLevelType w:val="hybridMultilevel"/>
    <w:tmpl w:val="56A21C88"/>
    <w:lvl w:ilvl="0" w:tplc="0C07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7FD773E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8" w15:restartNumberingAfterBreak="0">
    <w:nsid w:val="79BA2528"/>
    <w:multiLevelType w:val="singleLevel"/>
    <w:tmpl w:val="0407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98236689">
    <w:abstractNumId w:val="26"/>
  </w:num>
  <w:num w:numId="2" w16cid:durableId="96604845">
    <w:abstractNumId w:val="17"/>
  </w:num>
  <w:num w:numId="3" w16cid:durableId="211037604">
    <w:abstractNumId w:val="13"/>
  </w:num>
  <w:num w:numId="4" w16cid:durableId="934939440">
    <w:abstractNumId w:val="10"/>
  </w:num>
  <w:num w:numId="5" w16cid:durableId="522981044">
    <w:abstractNumId w:val="24"/>
  </w:num>
  <w:num w:numId="6" w16cid:durableId="257492509">
    <w:abstractNumId w:val="5"/>
  </w:num>
  <w:num w:numId="7" w16cid:durableId="2102678326">
    <w:abstractNumId w:val="15"/>
  </w:num>
  <w:num w:numId="8" w16cid:durableId="1166440899">
    <w:abstractNumId w:val="6"/>
  </w:num>
  <w:num w:numId="9" w16cid:durableId="1293438105">
    <w:abstractNumId w:val="27"/>
  </w:num>
  <w:num w:numId="10" w16cid:durableId="605425694">
    <w:abstractNumId w:val="30"/>
  </w:num>
  <w:num w:numId="11" w16cid:durableId="980577459">
    <w:abstractNumId w:val="11"/>
  </w:num>
  <w:num w:numId="12" w16cid:durableId="1247880663">
    <w:abstractNumId w:val="37"/>
  </w:num>
  <w:num w:numId="13" w16cid:durableId="936325981">
    <w:abstractNumId w:val="40"/>
  </w:num>
  <w:num w:numId="14" w16cid:durableId="667025752">
    <w:abstractNumId w:val="44"/>
  </w:num>
  <w:num w:numId="15" w16cid:durableId="1465267565">
    <w:abstractNumId w:val="32"/>
  </w:num>
  <w:num w:numId="16" w16cid:durableId="748961218">
    <w:abstractNumId w:val="47"/>
  </w:num>
  <w:num w:numId="17" w16cid:durableId="996228492">
    <w:abstractNumId w:val="34"/>
  </w:num>
  <w:num w:numId="18" w16cid:durableId="538469175">
    <w:abstractNumId w:val="48"/>
  </w:num>
  <w:num w:numId="19" w16cid:durableId="393547130">
    <w:abstractNumId w:val="16"/>
  </w:num>
  <w:num w:numId="20" w16cid:durableId="1479499489">
    <w:abstractNumId w:val="2"/>
  </w:num>
  <w:num w:numId="21" w16cid:durableId="939728022">
    <w:abstractNumId w:val="20"/>
  </w:num>
  <w:num w:numId="22" w16cid:durableId="1913541575">
    <w:abstractNumId w:val="19"/>
  </w:num>
  <w:num w:numId="23" w16cid:durableId="1199509583">
    <w:abstractNumId w:val="45"/>
  </w:num>
  <w:num w:numId="24" w16cid:durableId="1308900118">
    <w:abstractNumId w:val="39"/>
  </w:num>
  <w:num w:numId="25" w16cid:durableId="1659653723">
    <w:abstractNumId w:val="18"/>
  </w:num>
  <w:num w:numId="26" w16cid:durableId="1133642152">
    <w:abstractNumId w:val="42"/>
  </w:num>
  <w:num w:numId="27" w16cid:durableId="1291591832">
    <w:abstractNumId w:val="33"/>
  </w:num>
  <w:num w:numId="28" w16cid:durableId="971322670">
    <w:abstractNumId w:val="1"/>
  </w:num>
  <w:num w:numId="29" w16cid:durableId="1162693740">
    <w:abstractNumId w:val="23"/>
  </w:num>
  <w:num w:numId="30" w16cid:durableId="402264293">
    <w:abstractNumId w:val="36"/>
  </w:num>
  <w:num w:numId="31" w16cid:durableId="109514001">
    <w:abstractNumId w:val="46"/>
  </w:num>
  <w:num w:numId="32" w16cid:durableId="406074760">
    <w:abstractNumId w:val="43"/>
  </w:num>
  <w:num w:numId="33" w16cid:durableId="545871596">
    <w:abstractNumId w:val="21"/>
  </w:num>
  <w:num w:numId="34" w16cid:durableId="1598174276">
    <w:abstractNumId w:val="7"/>
  </w:num>
  <w:num w:numId="35" w16cid:durableId="1641039408">
    <w:abstractNumId w:val="14"/>
  </w:num>
  <w:num w:numId="36" w16cid:durableId="1046413965">
    <w:abstractNumId w:val="42"/>
  </w:num>
  <w:num w:numId="37" w16cid:durableId="1714233575">
    <w:abstractNumId w:val="22"/>
  </w:num>
  <w:num w:numId="38" w16cid:durableId="1736009862">
    <w:abstractNumId w:val="9"/>
  </w:num>
  <w:num w:numId="39" w16cid:durableId="184637076">
    <w:abstractNumId w:val="4"/>
  </w:num>
  <w:num w:numId="40" w16cid:durableId="2053455559">
    <w:abstractNumId w:val="3"/>
  </w:num>
  <w:num w:numId="41" w16cid:durableId="1138376692">
    <w:abstractNumId w:val="8"/>
  </w:num>
  <w:num w:numId="42" w16cid:durableId="276569831">
    <w:abstractNumId w:val="35"/>
  </w:num>
  <w:num w:numId="43" w16cid:durableId="1453868237">
    <w:abstractNumId w:val="38"/>
  </w:num>
  <w:num w:numId="44" w16cid:durableId="1887375884">
    <w:abstractNumId w:val="31"/>
  </w:num>
  <w:num w:numId="45" w16cid:durableId="14507056">
    <w:abstractNumId w:val="41"/>
  </w:num>
  <w:num w:numId="46" w16cid:durableId="3434824">
    <w:abstractNumId w:val="28"/>
  </w:num>
  <w:num w:numId="47" w16cid:durableId="1057507877">
    <w:abstractNumId w:val="29"/>
  </w:num>
  <w:num w:numId="48" w16cid:durableId="1843813040">
    <w:abstractNumId w:val="25"/>
  </w:num>
  <w:num w:numId="49" w16cid:durableId="1881162363">
    <w:abstractNumId w:val="12"/>
  </w:num>
  <w:num w:numId="50" w16cid:durableId="394208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doNotUseHTMLParagraphAutoSpacing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E7D"/>
    <w:rsid w:val="00004246"/>
    <w:rsid w:val="000108DD"/>
    <w:rsid w:val="0002439D"/>
    <w:rsid w:val="000366EA"/>
    <w:rsid w:val="000415AE"/>
    <w:rsid w:val="00044AD9"/>
    <w:rsid w:val="0004597D"/>
    <w:rsid w:val="00052978"/>
    <w:rsid w:val="00074157"/>
    <w:rsid w:val="000919AE"/>
    <w:rsid w:val="00094420"/>
    <w:rsid w:val="0009767F"/>
    <w:rsid w:val="000976F4"/>
    <w:rsid w:val="000A3053"/>
    <w:rsid w:val="000A6861"/>
    <w:rsid w:val="000B1506"/>
    <w:rsid w:val="000C1368"/>
    <w:rsid w:val="000C35DA"/>
    <w:rsid w:val="000D45A7"/>
    <w:rsid w:val="000E3557"/>
    <w:rsid w:val="000E3BE4"/>
    <w:rsid w:val="0011382F"/>
    <w:rsid w:val="00124994"/>
    <w:rsid w:val="0012685E"/>
    <w:rsid w:val="00131966"/>
    <w:rsid w:val="00147694"/>
    <w:rsid w:val="00163E0E"/>
    <w:rsid w:val="001659FA"/>
    <w:rsid w:val="00184287"/>
    <w:rsid w:val="00185B71"/>
    <w:rsid w:val="00186A31"/>
    <w:rsid w:val="00187D9C"/>
    <w:rsid w:val="00191F51"/>
    <w:rsid w:val="00192C09"/>
    <w:rsid w:val="0019423D"/>
    <w:rsid w:val="001A2E46"/>
    <w:rsid w:val="001C075B"/>
    <w:rsid w:val="001C7792"/>
    <w:rsid w:val="001D0892"/>
    <w:rsid w:val="001D607B"/>
    <w:rsid w:val="001F2E31"/>
    <w:rsid w:val="001F3E2C"/>
    <w:rsid w:val="001F4A1D"/>
    <w:rsid w:val="001F77B9"/>
    <w:rsid w:val="00211247"/>
    <w:rsid w:val="00211595"/>
    <w:rsid w:val="00216A62"/>
    <w:rsid w:val="002253DA"/>
    <w:rsid w:val="00234616"/>
    <w:rsid w:val="0024075D"/>
    <w:rsid w:val="00243FE6"/>
    <w:rsid w:val="00244639"/>
    <w:rsid w:val="002515CD"/>
    <w:rsid w:val="00256FB2"/>
    <w:rsid w:val="00282C5F"/>
    <w:rsid w:val="00282F1E"/>
    <w:rsid w:val="0028786F"/>
    <w:rsid w:val="00290160"/>
    <w:rsid w:val="002974ED"/>
    <w:rsid w:val="002A4623"/>
    <w:rsid w:val="002B07D7"/>
    <w:rsid w:val="002B085E"/>
    <w:rsid w:val="002B24AA"/>
    <w:rsid w:val="002B5AF0"/>
    <w:rsid w:val="002C5815"/>
    <w:rsid w:val="002C59B4"/>
    <w:rsid w:val="002D6A2D"/>
    <w:rsid w:val="002E4456"/>
    <w:rsid w:val="002F62E0"/>
    <w:rsid w:val="002F6EBB"/>
    <w:rsid w:val="00300C60"/>
    <w:rsid w:val="00300DDF"/>
    <w:rsid w:val="00306515"/>
    <w:rsid w:val="00311B23"/>
    <w:rsid w:val="00334A87"/>
    <w:rsid w:val="00342286"/>
    <w:rsid w:val="003438CA"/>
    <w:rsid w:val="00350ABC"/>
    <w:rsid w:val="003550C6"/>
    <w:rsid w:val="0036361B"/>
    <w:rsid w:val="0036486E"/>
    <w:rsid w:val="0037275D"/>
    <w:rsid w:val="00372A39"/>
    <w:rsid w:val="003819F2"/>
    <w:rsid w:val="00394B55"/>
    <w:rsid w:val="003A18BB"/>
    <w:rsid w:val="003A2F5B"/>
    <w:rsid w:val="003C2CD5"/>
    <w:rsid w:val="003C3E97"/>
    <w:rsid w:val="003E0CFD"/>
    <w:rsid w:val="003E7D72"/>
    <w:rsid w:val="003F0FED"/>
    <w:rsid w:val="004013A7"/>
    <w:rsid w:val="004228C6"/>
    <w:rsid w:val="004237D3"/>
    <w:rsid w:val="00440D09"/>
    <w:rsid w:val="00442857"/>
    <w:rsid w:val="00445F7C"/>
    <w:rsid w:val="00447F1B"/>
    <w:rsid w:val="0045252F"/>
    <w:rsid w:val="00461653"/>
    <w:rsid w:val="00470980"/>
    <w:rsid w:val="004778B8"/>
    <w:rsid w:val="00480ACB"/>
    <w:rsid w:val="0049047E"/>
    <w:rsid w:val="004919F3"/>
    <w:rsid w:val="004B07CD"/>
    <w:rsid w:val="004B10A5"/>
    <w:rsid w:val="004B20FE"/>
    <w:rsid w:val="004C01F1"/>
    <w:rsid w:val="004C6910"/>
    <w:rsid w:val="004C78A8"/>
    <w:rsid w:val="004D0710"/>
    <w:rsid w:val="004D3413"/>
    <w:rsid w:val="004E001C"/>
    <w:rsid w:val="004F0CFE"/>
    <w:rsid w:val="004F52BF"/>
    <w:rsid w:val="005018A7"/>
    <w:rsid w:val="00506BAF"/>
    <w:rsid w:val="0051065D"/>
    <w:rsid w:val="00512C6B"/>
    <w:rsid w:val="00514AF6"/>
    <w:rsid w:val="005168D9"/>
    <w:rsid w:val="00522BB5"/>
    <w:rsid w:val="00540011"/>
    <w:rsid w:val="005426A4"/>
    <w:rsid w:val="005465D4"/>
    <w:rsid w:val="00547A0C"/>
    <w:rsid w:val="0057186E"/>
    <w:rsid w:val="005720A0"/>
    <w:rsid w:val="005873B0"/>
    <w:rsid w:val="005A350B"/>
    <w:rsid w:val="005A65B2"/>
    <w:rsid w:val="005A6CE1"/>
    <w:rsid w:val="005D317C"/>
    <w:rsid w:val="005D599A"/>
    <w:rsid w:val="005D7F03"/>
    <w:rsid w:val="005F29BC"/>
    <w:rsid w:val="0061090A"/>
    <w:rsid w:val="00611139"/>
    <w:rsid w:val="00612872"/>
    <w:rsid w:val="00612934"/>
    <w:rsid w:val="006130C5"/>
    <w:rsid w:val="00621CE8"/>
    <w:rsid w:val="006400CC"/>
    <w:rsid w:val="00643154"/>
    <w:rsid w:val="00650CD6"/>
    <w:rsid w:val="00653588"/>
    <w:rsid w:val="006571A8"/>
    <w:rsid w:val="0068217A"/>
    <w:rsid w:val="006938AC"/>
    <w:rsid w:val="006956BE"/>
    <w:rsid w:val="006B7EA5"/>
    <w:rsid w:val="006D0DEB"/>
    <w:rsid w:val="006D3EEA"/>
    <w:rsid w:val="006E46A2"/>
    <w:rsid w:val="00700510"/>
    <w:rsid w:val="00702F82"/>
    <w:rsid w:val="00710DE8"/>
    <w:rsid w:val="00710EE2"/>
    <w:rsid w:val="00717F32"/>
    <w:rsid w:val="00723A7F"/>
    <w:rsid w:val="0073706C"/>
    <w:rsid w:val="007377FF"/>
    <w:rsid w:val="00741A42"/>
    <w:rsid w:val="007426B7"/>
    <w:rsid w:val="00766235"/>
    <w:rsid w:val="00781C87"/>
    <w:rsid w:val="00791ACC"/>
    <w:rsid w:val="007942DC"/>
    <w:rsid w:val="007A1007"/>
    <w:rsid w:val="007A1174"/>
    <w:rsid w:val="007A5E82"/>
    <w:rsid w:val="007B4D14"/>
    <w:rsid w:val="007C6F2C"/>
    <w:rsid w:val="007D03D7"/>
    <w:rsid w:val="007D4448"/>
    <w:rsid w:val="007E6151"/>
    <w:rsid w:val="007E7532"/>
    <w:rsid w:val="007F34E4"/>
    <w:rsid w:val="007F4389"/>
    <w:rsid w:val="007F6232"/>
    <w:rsid w:val="00800651"/>
    <w:rsid w:val="008110D8"/>
    <w:rsid w:val="00822024"/>
    <w:rsid w:val="00826C92"/>
    <w:rsid w:val="0083672D"/>
    <w:rsid w:val="0085083B"/>
    <w:rsid w:val="008515DB"/>
    <w:rsid w:val="008653C5"/>
    <w:rsid w:val="00867116"/>
    <w:rsid w:val="00870289"/>
    <w:rsid w:val="008928C5"/>
    <w:rsid w:val="00893B61"/>
    <w:rsid w:val="0089505D"/>
    <w:rsid w:val="008A0FEA"/>
    <w:rsid w:val="008A2F86"/>
    <w:rsid w:val="008A5EBD"/>
    <w:rsid w:val="008C1538"/>
    <w:rsid w:val="008C3C64"/>
    <w:rsid w:val="008C7936"/>
    <w:rsid w:val="008D3792"/>
    <w:rsid w:val="008E1055"/>
    <w:rsid w:val="008F11B8"/>
    <w:rsid w:val="008F18B1"/>
    <w:rsid w:val="008F6295"/>
    <w:rsid w:val="00903AC3"/>
    <w:rsid w:val="00917064"/>
    <w:rsid w:val="00930941"/>
    <w:rsid w:val="009318CC"/>
    <w:rsid w:val="00942CE3"/>
    <w:rsid w:val="00943631"/>
    <w:rsid w:val="009527BF"/>
    <w:rsid w:val="00955014"/>
    <w:rsid w:val="00956B18"/>
    <w:rsid w:val="009572AE"/>
    <w:rsid w:val="009576D0"/>
    <w:rsid w:val="0096101C"/>
    <w:rsid w:val="00964167"/>
    <w:rsid w:val="009738BE"/>
    <w:rsid w:val="00975594"/>
    <w:rsid w:val="00995FA9"/>
    <w:rsid w:val="009B3160"/>
    <w:rsid w:val="009D4A5E"/>
    <w:rsid w:val="009D7B7C"/>
    <w:rsid w:val="009E3768"/>
    <w:rsid w:val="00A02319"/>
    <w:rsid w:val="00A10075"/>
    <w:rsid w:val="00A213DE"/>
    <w:rsid w:val="00A24A27"/>
    <w:rsid w:val="00A47F9B"/>
    <w:rsid w:val="00A67E8D"/>
    <w:rsid w:val="00A86BD4"/>
    <w:rsid w:val="00A92C4F"/>
    <w:rsid w:val="00A94478"/>
    <w:rsid w:val="00A967D4"/>
    <w:rsid w:val="00AA0C0B"/>
    <w:rsid w:val="00AA5F80"/>
    <w:rsid w:val="00AB6B1C"/>
    <w:rsid w:val="00AD0599"/>
    <w:rsid w:val="00AD4473"/>
    <w:rsid w:val="00AD4653"/>
    <w:rsid w:val="00AD6030"/>
    <w:rsid w:val="00AF651E"/>
    <w:rsid w:val="00B1232E"/>
    <w:rsid w:val="00B14C35"/>
    <w:rsid w:val="00B22E17"/>
    <w:rsid w:val="00B23CCC"/>
    <w:rsid w:val="00B335DB"/>
    <w:rsid w:val="00B34651"/>
    <w:rsid w:val="00B450CD"/>
    <w:rsid w:val="00B54A2E"/>
    <w:rsid w:val="00B6080C"/>
    <w:rsid w:val="00B66D4B"/>
    <w:rsid w:val="00B7311A"/>
    <w:rsid w:val="00B7492D"/>
    <w:rsid w:val="00B94A71"/>
    <w:rsid w:val="00B96798"/>
    <w:rsid w:val="00BA0418"/>
    <w:rsid w:val="00BA4A15"/>
    <w:rsid w:val="00BB0DD7"/>
    <w:rsid w:val="00BB6412"/>
    <w:rsid w:val="00BB6D8E"/>
    <w:rsid w:val="00BC20E8"/>
    <w:rsid w:val="00BC5045"/>
    <w:rsid w:val="00BC5B6F"/>
    <w:rsid w:val="00BD5AEB"/>
    <w:rsid w:val="00BE1FB9"/>
    <w:rsid w:val="00BE62E4"/>
    <w:rsid w:val="00BE6E09"/>
    <w:rsid w:val="00BF1DD6"/>
    <w:rsid w:val="00C07FAF"/>
    <w:rsid w:val="00C22242"/>
    <w:rsid w:val="00C2720C"/>
    <w:rsid w:val="00C57168"/>
    <w:rsid w:val="00C62C35"/>
    <w:rsid w:val="00C71F9F"/>
    <w:rsid w:val="00C74686"/>
    <w:rsid w:val="00C765F5"/>
    <w:rsid w:val="00C807ED"/>
    <w:rsid w:val="00C82041"/>
    <w:rsid w:val="00C911B8"/>
    <w:rsid w:val="00C93334"/>
    <w:rsid w:val="00C952D6"/>
    <w:rsid w:val="00CB1823"/>
    <w:rsid w:val="00CC0081"/>
    <w:rsid w:val="00CC162A"/>
    <w:rsid w:val="00CD2123"/>
    <w:rsid w:val="00CD2311"/>
    <w:rsid w:val="00CD2CB5"/>
    <w:rsid w:val="00CD3914"/>
    <w:rsid w:val="00CD3F9C"/>
    <w:rsid w:val="00CE57E4"/>
    <w:rsid w:val="00CF06BE"/>
    <w:rsid w:val="00CF65FC"/>
    <w:rsid w:val="00D00550"/>
    <w:rsid w:val="00D05B3D"/>
    <w:rsid w:val="00D167B7"/>
    <w:rsid w:val="00D20DF4"/>
    <w:rsid w:val="00D46C92"/>
    <w:rsid w:val="00D47DD9"/>
    <w:rsid w:val="00D56438"/>
    <w:rsid w:val="00D566F2"/>
    <w:rsid w:val="00D626EB"/>
    <w:rsid w:val="00D6300A"/>
    <w:rsid w:val="00D72503"/>
    <w:rsid w:val="00D9477B"/>
    <w:rsid w:val="00DA018C"/>
    <w:rsid w:val="00DA09CA"/>
    <w:rsid w:val="00DC2756"/>
    <w:rsid w:val="00DC5FDC"/>
    <w:rsid w:val="00DD4FF1"/>
    <w:rsid w:val="00DE006E"/>
    <w:rsid w:val="00DE3C02"/>
    <w:rsid w:val="00DE3D7E"/>
    <w:rsid w:val="00DE5A5C"/>
    <w:rsid w:val="00E06726"/>
    <w:rsid w:val="00E22A5C"/>
    <w:rsid w:val="00E3041C"/>
    <w:rsid w:val="00E428D3"/>
    <w:rsid w:val="00E472C9"/>
    <w:rsid w:val="00E51CDB"/>
    <w:rsid w:val="00E53438"/>
    <w:rsid w:val="00E5415A"/>
    <w:rsid w:val="00E67A07"/>
    <w:rsid w:val="00E709E4"/>
    <w:rsid w:val="00E77B36"/>
    <w:rsid w:val="00EA4A7D"/>
    <w:rsid w:val="00EA4AD4"/>
    <w:rsid w:val="00EB1C22"/>
    <w:rsid w:val="00EB40A0"/>
    <w:rsid w:val="00EB42AB"/>
    <w:rsid w:val="00EC0F5C"/>
    <w:rsid w:val="00EC2A6F"/>
    <w:rsid w:val="00EC2D6D"/>
    <w:rsid w:val="00ED0883"/>
    <w:rsid w:val="00EE6E52"/>
    <w:rsid w:val="00EF33CF"/>
    <w:rsid w:val="00EF4C50"/>
    <w:rsid w:val="00EF5E7D"/>
    <w:rsid w:val="00EF66E7"/>
    <w:rsid w:val="00F01EFF"/>
    <w:rsid w:val="00F03BBB"/>
    <w:rsid w:val="00F04826"/>
    <w:rsid w:val="00F11E7F"/>
    <w:rsid w:val="00F23F57"/>
    <w:rsid w:val="00F31383"/>
    <w:rsid w:val="00F56545"/>
    <w:rsid w:val="00F721D8"/>
    <w:rsid w:val="00F72B16"/>
    <w:rsid w:val="00F8457B"/>
    <w:rsid w:val="00F90945"/>
    <w:rsid w:val="00FB0B90"/>
    <w:rsid w:val="00FC393C"/>
    <w:rsid w:val="00FD56CA"/>
    <w:rsid w:val="00FF0BC7"/>
    <w:rsid w:val="00FF280A"/>
    <w:rsid w:val="00FF5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2243875C"/>
  <w15:chartTrackingRefBased/>
  <w15:docId w15:val="{AEE7122E-8D1F-484A-A88F-F94091C7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/>
    <w:lsdException w:name="toc 2" w:uiPriority="39"/>
    <w:lsdException w:name="toc 3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E7D"/>
    <w:rPr>
      <w:rFonts w:ascii="Arial" w:hAnsi="Arial"/>
      <w:sz w:val="24"/>
      <w:lang w:val="de-DE"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26"/>
      </w:numPr>
      <w:spacing w:before="120" w:after="240"/>
      <w:outlineLvl w:val="0"/>
    </w:pPr>
    <w:rPr>
      <w:b/>
      <w:kern w:val="28"/>
      <w:sz w:val="28"/>
      <w:lang w:val="de-AT"/>
    </w:rPr>
  </w:style>
  <w:style w:type="paragraph" w:styleId="berschrift2">
    <w:name w:val="heading 2"/>
    <w:basedOn w:val="Standard"/>
    <w:next w:val="Standard"/>
    <w:qFormat/>
    <w:rsid w:val="007426B7"/>
    <w:pPr>
      <w:keepNext/>
      <w:numPr>
        <w:ilvl w:val="1"/>
        <w:numId w:val="26"/>
      </w:numPr>
      <w:spacing w:before="240" w:after="60"/>
      <w:outlineLvl w:val="1"/>
    </w:pPr>
    <w:rPr>
      <w:b/>
      <w:iCs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26"/>
      </w:numPr>
      <w:outlineLvl w:val="2"/>
    </w:pPr>
    <w:rPr>
      <w:b/>
      <w:lang w:val="de-AT"/>
    </w:rPr>
  </w:style>
  <w:style w:type="paragraph" w:styleId="berschrift4">
    <w:name w:val="heading 4"/>
    <w:basedOn w:val="Standard"/>
    <w:next w:val="Standard"/>
    <w:qFormat/>
    <w:rsid w:val="000E3557"/>
    <w:pPr>
      <w:keepNext/>
      <w:numPr>
        <w:ilvl w:val="3"/>
        <w:numId w:val="26"/>
      </w:numPr>
      <w:outlineLvl w:val="3"/>
    </w:pPr>
    <w:rPr>
      <w:iCs/>
      <w:u w:val="single"/>
      <w:lang w:val="en-US"/>
    </w:rPr>
  </w:style>
  <w:style w:type="paragraph" w:styleId="berschrift5">
    <w:name w:val="heading 5"/>
    <w:basedOn w:val="Standard"/>
    <w:next w:val="Standard"/>
    <w:link w:val="berschrift5Zchn"/>
    <w:autoRedefine/>
    <w:unhideWhenUsed/>
    <w:qFormat/>
    <w:rsid w:val="00E77B36"/>
    <w:pPr>
      <w:keepNext/>
      <w:keepLines/>
      <w:numPr>
        <w:ilvl w:val="4"/>
        <w:numId w:val="26"/>
      </w:numPr>
      <w:spacing w:before="40"/>
      <w:outlineLvl w:val="4"/>
    </w:pPr>
    <w:rPr>
      <w:rFonts w:eastAsiaTheme="majorEastAsia" w:cstheme="majorBidi"/>
      <w:u w:val="single"/>
    </w:rPr>
  </w:style>
  <w:style w:type="paragraph" w:styleId="berschrift6">
    <w:name w:val="heading 6"/>
    <w:basedOn w:val="Standard"/>
    <w:next w:val="Standard"/>
    <w:link w:val="berschrift6Zchn"/>
    <w:unhideWhenUsed/>
    <w:qFormat/>
    <w:rsid w:val="002F62E0"/>
    <w:pPr>
      <w:keepNext/>
      <w:keepLines/>
      <w:numPr>
        <w:ilvl w:val="5"/>
        <w:numId w:val="26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semiHidden/>
    <w:unhideWhenUsed/>
    <w:qFormat/>
    <w:rsid w:val="002F62E0"/>
    <w:pPr>
      <w:keepNext/>
      <w:keepLines/>
      <w:numPr>
        <w:ilvl w:val="6"/>
        <w:numId w:val="26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berschrift8">
    <w:name w:val="heading 8"/>
    <w:basedOn w:val="Standard"/>
    <w:next w:val="Standard"/>
    <w:link w:val="berschrift8Zchn"/>
    <w:semiHidden/>
    <w:unhideWhenUsed/>
    <w:qFormat/>
    <w:rsid w:val="002F62E0"/>
    <w:pPr>
      <w:keepNext/>
      <w:keepLines/>
      <w:numPr>
        <w:ilvl w:val="7"/>
        <w:numId w:val="26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semiHidden/>
    <w:unhideWhenUsed/>
    <w:qFormat/>
    <w:rsid w:val="002F62E0"/>
    <w:pPr>
      <w:keepNext/>
      <w:keepLines/>
      <w:numPr>
        <w:ilvl w:val="8"/>
        <w:numId w:val="26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Verzeichnis1">
    <w:name w:val="toc 1"/>
    <w:basedOn w:val="Standard"/>
    <w:next w:val="Standard"/>
    <w:autoRedefine/>
    <w:uiPriority w:val="39"/>
    <w:pPr>
      <w:tabs>
        <w:tab w:val="left" w:pos="400"/>
        <w:tab w:val="right" w:leader="dot" w:pos="9062"/>
      </w:tabs>
      <w:spacing w:after="240"/>
    </w:pPr>
    <w:rPr>
      <w:noProof/>
    </w:rPr>
  </w:style>
  <w:style w:type="paragraph" w:styleId="Textkrper">
    <w:name w:val="Body Text"/>
    <w:basedOn w:val="Standard"/>
    <w:rPr>
      <w:lang w:val="de-AT"/>
    </w:rPr>
  </w:style>
  <w:style w:type="paragraph" w:styleId="Sprechblasentext">
    <w:name w:val="Balloon Text"/>
    <w:basedOn w:val="Standard"/>
    <w:link w:val="SprechblasentextZchn"/>
    <w:rsid w:val="005D599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5D599A"/>
    <w:rPr>
      <w:rFonts w:ascii="Tahoma" w:hAnsi="Tahoma" w:cs="Tahoma"/>
      <w:sz w:val="16"/>
      <w:szCs w:val="16"/>
      <w:lang w:val="de-DE"/>
    </w:rPr>
  </w:style>
  <w:style w:type="character" w:styleId="Kommentarzeichen">
    <w:name w:val="annotation reference"/>
    <w:basedOn w:val="Absatz-Standardschriftart"/>
    <w:rsid w:val="001D0892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1D0892"/>
  </w:style>
  <w:style w:type="character" w:customStyle="1" w:styleId="KommentartextZchn">
    <w:name w:val="Kommentartext Zchn"/>
    <w:basedOn w:val="Absatz-Standardschriftart"/>
    <w:link w:val="Kommentartext"/>
    <w:rsid w:val="001D0892"/>
    <w:rPr>
      <w:lang w:val="de-DE" w:eastAsia="zh-CN"/>
    </w:rPr>
  </w:style>
  <w:style w:type="paragraph" w:styleId="Kommentarthema">
    <w:name w:val="annotation subject"/>
    <w:basedOn w:val="Kommentartext"/>
    <w:next w:val="Kommentartext"/>
    <w:link w:val="KommentarthemaZchn"/>
    <w:rsid w:val="001D089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rsid w:val="001D0892"/>
    <w:rPr>
      <w:b/>
      <w:bCs/>
      <w:lang w:val="de-DE" w:eastAsia="zh-CN"/>
    </w:rPr>
  </w:style>
  <w:style w:type="paragraph" w:styleId="Listenabsatz">
    <w:name w:val="List Paragraph"/>
    <w:basedOn w:val="Standard"/>
    <w:uiPriority w:val="34"/>
    <w:qFormat/>
    <w:rsid w:val="007F34E4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2F62E0"/>
    <w:pPr>
      <w:keepLines/>
      <w:numPr>
        <w:numId w:val="0"/>
      </w:num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kern w:val="0"/>
      <w:sz w:val="32"/>
      <w:szCs w:val="32"/>
      <w:lang w:bidi="th-TH"/>
    </w:rPr>
  </w:style>
  <w:style w:type="character" w:styleId="Hyperlink">
    <w:name w:val="Hyperlink"/>
    <w:basedOn w:val="Absatz-Standardschriftart"/>
    <w:uiPriority w:val="99"/>
    <w:unhideWhenUsed/>
    <w:rsid w:val="002F62E0"/>
    <w:rPr>
      <w:color w:val="0563C1" w:themeColor="hyperlink"/>
      <w:u w:val="single"/>
    </w:rPr>
  </w:style>
  <w:style w:type="character" w:customStyle="1" w:styleId="berschrift5Zchn">
    <w:name w:val="Überschrift 5 Zchn"/>
    <w:basedOn w:val="Absatz-Standardschriftart"/>
    <w:link w:val="berschrift5"/>
    <w:rsid w:val="00E77B36"/>
    <w:rPr>
      <w:rFonts w:ascii="Arial" w:eastAsiaTheme="majorEastAsia" w:hAnsi="Arial" w:cstheme="majorBidi"/>
      <w:sz w:val="24"/>
      <w:u w:val="single"/>
      <w:lang w:val="de-DE" w:eastAsia="zh-CN"/>
    </w:rPr>
  </w:style>
  <w:style w:type="character" w:customStyle="1" w:styleId="berschrift6Zchn">
    <w:name w:val="Überschrift 6 Zchn"/>
    <w:basedOn w:val="Absatz-Standardschriftart"/>
    <w:link w:val="berschrift6"/>
    <w:rsid w:val="002F62E0"/>
    <w:rPr>
      <w:rFonts w:asciiTheme="majorHAnsi" w:eastAsiaTheme="majorEastAsia" w:hAnsiTheme="majorHAnsi" w:cstheme="majorBidi"/>
      <w:color w:val="1F4D78" w:themeColor="accent1" w:themeShade="7F"/>
      <w:lang w:val="de-DE" w:eastAsia="zh-CN"/>
    </w:rPr>
  </w:style>
  <w:style w:type="character" w:customStyle="1" w:styleId="berschrift7Zchn">
    <w:name w:val="Überschrift 7 Zchn"/>
    <w:basedOn w:val="Absatz-Standardschriftart"/>
    <w:link w:val="berschrift7"/>
    <w:semiHidden/>
    <w:rsid w:val="002F62E0"/>
    <w:rPr>
      <w:rFonts w:asciiTheme="majorHAnsi" w:eastAsiaTheme="majorEastAsia" w:hAnsiTheme="majorHAnsi" w:cstheme="majorBidi"/>
      <w:i/>
      <w:iCs/>
      <w:color w:val="1F4D78" w:themeColor="accent1" w:themeShade="7F"/>
      <w:lang w:val="de-DE" w:eastAsia="zh-CN"/>
    </w:rPr>
  </w:style>
  <w:style w:type="character" w:customStyle="1" w:styleId="berschrift8Zchn">
    <w:name w:val="Überschrift 8 Zchn"/>
    <w:basedOn w:val="Absatz-Standardschriftart"/>
    <w:link w:val="berschrift8"/>
    <w:semiHidden/>
    <w:rsid w:val="002F62E0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DE" w:eastAsia="zh-CN"/>
    </w:rPr>
  </w:style>
  <w:style w:type="character" w:customStyle="1" w:styleId="berschrift9Zchn">
    <w:name w:val="Überschrift 9 Zchn"/>
    <w:basedOn w:val="Absatz-Standardschriftart"/>
    <w:link w:val="berschrift9"/>
    <w:semiHidden/>
    <w:rsid w:val="002F62E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DE" w:eastAsia="zh-CN"/>
    </w:rPr>
  </w:style>
  <w:style w:type="paragraph" w:styleId="Verzeichnis2">
    <w:name w:val="toc 2"/>
    <w:basedOn w:val="Standard"/>
    <w:next w:val="Standard"/>
    <w:autoRedefine/>
    <w:uiPriority w:val="39"/>
    <w:rsid w:val="002F62E0"/>
    <w:pPr>
      <w:spacing w:after="100"/>
      <w:ind w:left="200"/>
    </w:pPr>
  </w:style>
  <w:style w:type="paragraph" w:styleId="Verzeichnis3">
    <w:name w:val="toc 3"/>
    <w:basedOn w:val="Standard"/>
    <w:next w:val="Standard"/>
    <w:autoRedefine/>
    <w:uiPriority w:val="39"/>
    <w:rsid w:val="002F62E0"/>
    <w:pPr>
      <w:spacing w:after="100"/>
      <w:ind w:left="400"/>
    </w:pPr>
  </w:style>
  <w:style w:type="table" w:styleId="Tabellenraster">
    <w:name w:val="Table Grid"/>
    <w:basedOn w:val="NormaleTabelle"/>
    <w:uiPriority w:val="39"/>
    <w:rsid w:val="00CD3F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uzeileZchn">
    <w:name w:val="Fußzeile Zchn"/>
    <w:basedOn w:val="Absatz-Standardschriftart"/>
    <w:link w:val="Fuzeile"/>
    <w:uiPriority w:val="99"/>
    <w:rsid w:val="00EF5E7D"/>
    <w:rPr>
      <w:rFonts w:ascii="Arial" w:hAnsi="Arial"/>
      <w:sz w:val="24"/>
      <w:lang w:val="de-DE" w:eastAsia="zh-CN"/>
    </w:rPr>
  </w:style>
  <w:style w:type="table" w:customStyle="1" w:styleId="Tabellenraster2">
    <w:name w:val="Tabellenraster2"/>
    <w:basedOn w:val="NormaleTabelle"/>
    <w:next w:val="Tabellenraster"/>
    <w:uiPriority w:val="59"/>
    <w:rsid w:val="00EF5E7D"/>
    <w:rPr>
      <w:rFonts w:asciiTheme="minorHAnsi" w:eastAsiaTheme="minorHAnsi" w:hAnsiTheme="minorHAnsi" w:cstheme="minorBidi"/>
      <w:sz w:val="22"/>
      <w:szCs w:val="22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FC393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124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413655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706097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75644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18414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3624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52607">
          <w:marLeft w:val="1267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6419C6D101A674A89F21C3D8FFA90D9" ma:contentTypeVersion="7" ma:contentTypeDescription="Ein neues Dokument erstellen." ma:contentTypeScope="" ma:versionID="8fe6db75de55cf85ec41011e10ae61b0">
  <xsd:schema xmlns:xsd="http://www.w3.org/2001/XMLSchema" xmlns:xs="http://www.w3.org/2001/XMLSchema" xmlns:p="http://schemas.microsoft.com/office/2006/metadata/properties" xmlns:ns2="02986a7e-1c64-4c36-9c00-c9f000ead0cc" targetNamespace="http://schemas.microsoft.com/office/2006/metadata/properties" ma:root="true" ma:fieldsID="b5c648cdbef0073d8685c190ebab26c6" ns2:_="">
    <xsd:import namespace="02986a7e-1c64-4c36-9c00-c9f000ead0cc"/>
    <xsd:element name="properties">
      <xsd:complexType>
        <xsd:sequence>
          <xsd:element name="documentManagement">
            <xsd:complexType>
              <xsd:all>
                <xsd:element ref="ns2:verlinktes_x0020_Doku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986a7e-1c64-4c36-9c00-c9f000ead0cc" elementFormDefault="qualified">
    <xsd:import namespace="http://schemas.microsoft.com/office/2006/documentManagement/types"/>
    <xsd:import namespace="http://schemas.microsoft.com/office/infopath/2007/PartnerControls"/>
    <xsd:element name="verlinktes_x0020_Dokument" ma:index="4" nillable="true" ma:displayName="verlinktes Dokument" ma:default="0" ma:description="Dieses Dokument / Ordner wurde verlinkt.&#10;!!! ACHTUNG bei Umbenennung / Verschiebung !!!" ma:internalName="verlinktes_x0020_Dokument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linktes_x0020_Dokument xmlns="02986a7e-1c64-4c36-9c00-c9f000ead0cc">false</verlinktes_x0020_Dokument>
  </documentManagement>
</p:properties>
</file>

<file path=customXml/itemProps1.xml><?xml version="1.0" encoding="utf-8"?>
<ds:datastoreItem xmlns:ds="http://schemas.openxmlformats.org/officeDocument/2006/customXml" ds:itemID="{F7C71EFC-62AB-4D4F-B8EC-18C0434B24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5ED5912-90A7-4344-813D-A9BE1826210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5A3ADDD-434E-4392-B8C0-D0BE638A93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2986a7e-1c64-4c36-9c00-c9f000ead0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644274-1C04-4AF3-B69E-7B21B64F86CD}">
  <ds:schemaRefs>
    <ds:schemaRef ds:uri="http://purl.org/dc/dcmitype/"/>
    <ds:schemaRef ds:uri="http://schemas.microsoft.com/office/infopath/2007/PartnerControls"/>
    <ds:schemaRef ds:uri="02986a7e-1c64-4c36-9c00-c9f000ead0cc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QM001271_FB%20Änderungsdreieck</Template>
  <TotalTime>0</TotalTime>
  <Pages>1</Pages>
  <Words>73</Words>
  <Characters>390</Characters>
  <Application>Microsoft Office Word</Application>
  <DocSecurity>0</DocSecurity>
  <Lines>58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LOGO</vt:lpstr>
    </vt:vector>
  </TitlesOfParts>
  <Company>AVL List GmbH</Company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</dc:title>
  <dc:subject/>
  <dc:creator>Mussbacher, Guenter AVL DiTEST</dc:creator>
  <cp:keywords/>
  <cp:lastModifiedBy>Truecher, Augustin AVL DiTest</cp:lastModifiedBy>
  <cp:revision>2</cp:revision>
  <cp:lastPrinted>2017-04-05T10:42:00Z</cp:lastPrinted>
  <dcterms:created xsi:type="dcterms:W3CDTF">2024-03-27T07:54:00Z</dcterms:created>
  <dcterms:modified xsi:type="dcterms:W3CDTF">2024-03-27T07:54:00Z</dcterms:modified>
  <cp:contentStatus/>
  <cp:version>1.0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onOverlay">
    <vt:lpwstr/>
  </property>
  <property fmtid="{D5CDD505-2E9C-101B-9397-08002B2CF9AE}" pid="3" name="_Status">
    <vt:lpwstr/>
  </property>
  <property fmtid="{D5CDD505-2E9C-101B-9397-08002B2CF9AE}" pid="4" name="Bereich/Prozess">
    <vt:lpwstr>GF</vt:lpwstr>
  </property>
  <property fmtid="{D5CDD505-2E9C-101B-9397-08002B2CF9AE}" pid="5" name="ContentTypeId">
    <vt:lpwstr>0x010100C6419C6D101A674A89F21C3D8FFA90D9</vt:lpwstr>
  </property>
  <property fmtid="{D5CDD505-2E9C-101B-9397-08002B2CF9AE}" pid="6" name="AVL_Security_Level">
    <vt:lpwstr>Confidential</vt:lpwstr>
  </property>
  <property fmtid="{D5CDD505-2E9C-101B-9397-08002B2CF9AE}" pid="7" name="AVL_LogoFileName">
    <vt:lpwstr>AVL Ditest</vt:lpwstr>
  </property>
  <property fmtid="{D5CDD505-2E9C-101B-9397-08002B2CF9AE}" pid="8" name="URL">
    <vt:lpwstr/>
  </property>
  <property fmtid="{D5CDD505-2E9C-101B-9397-08002B2CF9AE}" pid="9" name="MSIP_Label_61075092-e835-4209-8938-695d786e0591_Enabled">
    <vt:lpwstr>true</vt:lpwstr>
  </property>
  <property fmtid="{D5CDD505-2E9C-101B-9397-08002B2CF9AE}" pid="10" name="MSIP_Label_61075092-e835-4209-8938-695d786e0591_SetDate">
    <vt:lpwstr>2024-03-27T07:54:40Z</vt:lpwstr>
  </property>
  <property fmtid="{D5CDD505-2E9C-101B-9397-08002B2CF9AE}" pid="11" name="MSIP_Label_61075092-e835-4209-8938-695d786e0591_Method">
    <vt:lpwstr>Standard</vt:lpwstr>
  </property>
  <property fmtid="{D5CDD505-2E9C-101B-9397-08002B2CF9AE}" pid="12" name="MSIP_Label_61075092-e835-4209-8938-695d786e0591_Name">
    <vt:lpwstr>internal</vt:lpwstr>
  </property>
  <property fmtid="{D5CDD505-2E9C-101B-9397-08002B2CF9AE}" pid="13" name="MSIP_Label_61075092-e835-4209-8938-695d786e0591_SiteId">
    <vt:lpwstr>b4bc7e59-9a34-4622-ab54-d7a1a680f47a</vt:lpwstr>
  </property>
  <property fmtid="{D5CDD505-2E9C-101B-9397-08002B2CF9AE}" pid="14" name="MSIP_Label_61075092-e835-4209-8938-695d786e0591_ActionId">
    <vt:lpwstr>9f5412c2-6216-4a87-82f5-52b265226be1</vt:lpwstr>
  </property>
  <property fmtid="{D5CDD505-2E9C-101B-9397-08002B2CF9AE}" pid="15" name="MSIP_Label_61075092-e835-4209-8938-695d786e0591_ContentBits">
    <vt:lpwstr>0</vt:lpwstr>
  </property>
</Properties>
</file>